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96597" w14:textId="52668605" w:rsidR="00C66F80" w:rsidRDefault="00E71331">
      <w:r>
        <w:rPr>
          <w:noProof/>
        </w:rPr>
        <w:drawing>
          <wp:anchor distT="0" distB="0" distL="114300" distR="114300" simplePos="0" relativeHeight="251657216" behindDoc="0" locked="0" layoutInCell="1" allowOverlap="1" wp14:anchorId="7B1BD69B" wp14:editId="6E059EDC">
            <wp:simplePos x="0" y="0"/>
            <wp:positionH relativeFrom="column">
              <wp:posOffset>228600</wp:posOffset>
            </wp:positionH>
            <wp:positionV relativeFrom="paragraph">
              <wp:posOffset>114300</wp:posOffset>
            </wp:positionV>
            <wp:extent cx="631190" cy="77978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77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F1C21">
        <w:t xml:space="preserve"> </w:t>
      </w:r>
      <w:r w:rsidR="005A6BEA">
        <w:t xml:space="preserve"> </w:t>
      </w:r>
      <w:r w:rsidR="0018532F">
        <w:t xml:space="preserve">  </w:t>
      </w:r>
    </w:p>
    <w:p w14:paraId="0EEB3118" w14:textId="628161FA" w:rsidR="00C66F80" w:rsidRDefault="00E71331">
      <w:pPr>
        <w:rPr>
          <w:rFonts w:ascii="Arial" w:hAnsi="Arial" w:cs="Arial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604E374" wp14:editId="7CFBCA00">
            <wp:simplePos x="0" y="0"/>
            <wp:positionH relativeFrom="column">
              <wp:posOffset>5459095</wp:posOffset>
            </wp:positionH>
            <wp:positionV relativeFrom="paragraph">
              <wp:posOffset>6985</wp:posOffset>
            </wp:positionV>
            <wp:extent cx="1014730" cy="732155"/>
            <wp:effectExtent l="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1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732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6F80">
        <w:rPr>
          <w:rFonts w:ascii="Arial" w:hAnsi="Arial" w:cs="Arial"/>
          <w:b/>
          <w:sz w:val="40"/>
          <w:szCs w:val="40"/>
        </w:rPr>
        <w:tab/>
      </w:r>
      <w:r w:rsidR="00C66F80">
        <w:rPr>
          <w:rFonts w:ascii="Arial" w:hAnsi="Arial" w:cs="Arial"/>
          <w:b/>
          <w:sz w:val="40"/>
          <w:szCs w:val="40"/>
        </w:rPr>
        <w:tab/>
      </w:r>
      <w:r w:rsidR="00C66F80">
        <w:rPr>
          <w:rFonts w:ascii="Arial" w:hAnsi="Arial" w:cs="Arial"/>
          <w:b/>
          <w:sz w:val="40"/>
          <w:szCs w:val="40"/>
        </w:rPr>
        <w:tab/>
      </w:r>
      <w:r w:rsidR="00C66F80">
        <w:rPr>
          <w:rFonts w:ascii="Arial" w:hAnsi="Arial" w:cs="Arial"/>
          <w:b/>
          <w:sz w:val="40"/>
          <w:szCs w:val="40"/>
        </w:rPr>
        <w:tab/>
      </w:r>
      <w:r w:rsidR="00C66F80">
        <w:rPr>
          <w:rFonts w:ascii="Arial" w:hAnsi="Arial" w:cs="Arial"/>
          <w:b/>
          <w:sz w:val="40"/>
          <w:szCs w:val="40"/>
        </w:rPr>
        <w:tab/>
      </w:r>
      <w:r w:rsidR="00C66F80">
        <w:rPr>
          <w:rFonts w:ascii="Arial" w:hAnsi="Arial" w:cs="Arial"/>
          <w:b/>
          <w:sz w:val="40"/>
          <w:szCs w:val="40"/>
        </w:rPr>
        <w:tab/>
      </w:r>
      <w:r w:rsidR="00C66F80">
        <w:rPr>
          <w:rFonts w:ascii="Arial" w:hAnsi="Arial" w:cs="Arial"/>
          <w:b/>
          <w:sz w:val="40"/>
          <w:szCs w:val="40"/>
        </w:rPr>
        <w:tab/>
      </w:r>
      <w:r w:rsidR="00C66F80">
        <w:rPr>
          <w:rFonts w:ascii="Arial" w:hAnsi="Arial" w:cs="Arial"/>
          <w:b/>
          <w:sz w:val="40"/>
          <w:szCs w:val="40"/>
        </w:rPr>
        <w:tab/>
        <w:t>Brockport Police Department</w:t>
      </w:r>
    </w:p>
    <w:p w14:paraId="6FC71406" w14:textId="77777777" w:rsidR="00C66F80" w:rsidRDefault="00C66F80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smartTag w:uri="urn:schemas-microsoft-com:office:smarttags" w:element="address">
        <w:smartTag w:uri="urn:schemas-microsoft-com:office:smarttags" w:element="Street">
          <w:r>
            <w:rPr>
              <w:rFonts w:ascii="Arial" w:hAnsi="Arial" w:cs="Arial"/>
            </w:rPr>
            <w:t>One Clinton Street</w:t>
          </w:r>
        </w:smartTag>
      </w:smartTag>
    </w:p>
    <w:p w14:paraId="43580DC2" w14:textId="77777777" w:rsidR="00C66F80" w:rsidRDefault="00C66F80">
      <w:pPr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  <w:t xml:space="preserve"> </w:t>
      </w:r>
      <w:r>
        <w:rPr>
          <w:rFonts w:ascii="Arial" w:hAnsi="Arial" w:cs="Arial"/>
          <w:sz w:val="40"/>
          <w:szCs w:val="40"/>
        </w:rPr>
        <w:tab/>
        <w:t xml:space="preserve"> </w:t>
      </w:r>
      <w:r>
        <w:rPr>
          <w:rFonts w:ascii="Arial" w:hAnsi="Arial" w:cs="Arial"/>
          <w:sz w:val="40"/>
          <w:szCs w:val="40"/>
        </w:rPr>
        <w:tab/>
      </w:r>
      <w:r>
        <w:rPr>
          <w:rFonts w:ascii="Arial" w:hAnsi="Arial" w:cs="Arial"/>
          <w:sz w:val="40"/>
          <w:szCs w:val="40"/>
        </w:rPr>
        <w:tab/>
        <w:t xml:space="preserve"> </w:t>
      </w:r>
      <w:smartTag w:uri="urn:schemas-microsoft-com:office:smarttags" w:element="place">
        <w:smartTag w:uri="urn:schemas-microsoft-com:office:smarttags" w:element="City">
          <w:r>
            <w:rPr>
              <w:rFonts w:ascii="Arial" w:hAnsi="Arial" w:cs="Arial"/>
            </w:rPr>
            <w:t>Brockport</w:t>
          </w:r>
        </w:smartTag>
        <w:r>
          <w:rPr>
            <w:rFonts w:ascii="Arial" w:hAnsi="Arial" w:cs="Arial"/>
          </w:rPr>
          <w:t xml:space="preserve">, </w:t>
        </w:r>
        <w:smartTag w:uri="urn:schemas-microsoft-com:office:smarttags" w:element="State">
          <w:r>
            <w:rPr>
              <w:rFonts w:ascii="Arial" w:hAnsi="Arial" w:cs="Arial"/>
            </w:rPr>
            <w:t>N.Y.</w:t>
          </w:r>
        </w:smartTag>
        <w:r>
          <w:rPr>
            <w:rFonts w:ascii="Arial" w:hAnsi="Arial" w:cs="Arial"/>
          </w:rPr>
          <w:t xml:space="preserve"> </w:t>
        </w:r>
        <w:smartTag w:uri="urn:schemas-microsoft-com:office:smarttags" w:element="PersonName">
          <w:r>
            <w:rPr>
              <w:rFonts w:ascii="Arial" w:hAnsi="Arial" w:cs="Arial"/>
            </w:rPr>
            <w:t>14420</w:t>
          </w:r>
        </w:smartTag>
      </w:smartTag>
    </w:p>
    <w:p w14:paraId="2414B4C1" w14:textId="77777777" w:rsidR="00C66F80" w:rsidRDefault="00C66F80">
      <w:pPr>
        <w:rPr>
          <w:rFonts w:ascii="Arial" w:hAnsi="Arial" w:cs="Arial"/>
        </w:rPr>
      </w:pPr>
    </w:p>
    <w:p w14:paraId="49670B75" w14:textId="0BDD2F19" w:rsidR="00C66F80" w:rsidRDefault="006E4573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C66F80">
        <w:rPr>
          <w:rFonts w:ascii="Arial" w:hAnsi="Arial" w:cs="Arial"/>
          <w:sz w:val="18"/>
          <w:szCs w:val="18"/>
        </w:rPr>
        <w:tab/>
      </w:r>
      <w:r w:rsidR="00C66F80">
        <w:rPr>
          <w:rFonts w:ascii="Arial" w:hAnsi="Arial" w:cs="Arial"/>
          <w:sz w:val="18"/>
          <w:szCs w:val="18"/>
        </w:rPr>
        <w:tab/>
      </w:r>
      <w:r w:rsidR="00C66F80">
        <w:rPr>
          <w:rFonts w:ascii="Arial" w:hAnsi="Arial" w:cs="Arial"/>
          <w:sz w:val="18"/>
          <w:szCs w:val="18"/>
        </w:rPr>
        <w:tab/>
      </w:r>
      <w:r w:rsidR="00C66F80">
        <w:rPr>
          <w:rFonts w:ascii="Arial" w:hAnsi="Arial" w:cs="Arial"/>
          <w:sz w:val="18"/>
          <w:szCs w:val="18"/>
        </w:rPr>
        <w:tab/>
      </w:r>
      <w:r w:rsidR="00C66F80">
        <w:rPr>
          <w:rFonts w:ascii="Arial" w:hAnsi="Arial" w:cs="Arial"/>
          <w:sz w:val="18"/>
          <w:szCs w:val="18"/>
        </w:rPr>
        <w:tab/>
      </w:r>
      <w:r w:rsidR="00C66F80">
        <w:rPr>
          <w:rFonts w:ascii="Arial" w:hAnsi="Arial" w:cs="Arial"/>
          <w:sz w:val="18"/>
          <w:szCs w:val="18"/>
        </w:rPr>
        <w:tab/>
      </w:r>
      <w:r w:rsidR="00C66F80">
        <w:rPr>
          <w:rFonts w:ascii="Arial" w:hAnsi="Arial" w:cs="Arial"/>
          <w:sz w:val="18"/>
          <w:szCs w:val="18"/>
        </w:rPr>
        <w:tab/>
      </w:r>
      <w:r w:rsidR="00C66F80">
        <w:rPr>
          <w:rFonts w:ascii="Arial" w:hAnsi="Arial" w:cs="Arial"/>
          <w:sz w:val="18"/>
          <w:szCs w:val="18"/>
        </w:rPr>
        <w:tab/>
      </w:r>
      <w:r w:rsidR="00C66F80">
        <w:rPr>
          <w:rFonts w:ascii="Arial" w:hAnsi="Arial" w:cs="Arial"/>
          <w:sz w:val="18"/>
          <w:szCs w:val="18"/>
        </w:rPr>
        <w:tab/>
      </w:r>
      <w:r w:rsidR="00C66F80">
        <w:rPr>
          <w:rFonts w:ascii="Arial" w:hAnsi="Arial" w:cs="Arial"/>
          <w:sz w:val="18"/>
          <w:szCs w:val="18"/>
        </w:rPr>
        <w:tab/>
      </w:r>
      <w:r w:rsidR="00C66F80">
        <w:rPr>
          <w:rFonts w:ascii="Arial" w:hAnsi="Arial" w:cs="Arial"/>
          <w:sz w:val="18"/>
          <w:szCs w:val="18"/>
        </w:rPr>
        <w:tab/>
      </w:r>
      <w:r w:rsidR="00C66F80">
        <w:rPr>
          <w:rFonts w:ascii="Arial" w:hAnsi="Arial" w:cs="Arial"/>
          <w:sz w:val="18"/>
          <w:szCs w:val="18"/>
        </w:rPr>
        <w:tab/>
      </w:r>
      <w:r w:rsidR="00C66F80">
        <w:rPr>
          <w:rFonts w:ascii="Arial" w:hAnsi="Arial" w:cs="Arial"/>
          <w:sz w:val="18"/>
          <w:szCs w:val="18"/>
        </w:rPr>
        <w:tab/>
      </w:r>
      <w:r w:rsidR="00C66F80">
        <w:rPr>
          <w:rFonts w:ascii="Arial" w:hAnsi="Arial" w:cs="Arial"/>
          <w:sz w:val="18"/>
          <w:szCs w:val="18"/>
        </w:rPr>
        <w:tab/>
      </w:r>
      <w:r w:rsidR="00C66F80">
        <w:rPr>
          <w:rFonts w:ascii="Arial" w:hAnsi="Arial" w:cs="Arial"/>
          <w:sz w:val="18"/>
          <w:szCs w:val="18"/>
        </w:rPr>
        <w:tab/>
      </w:r>
      <w:r w:rsidR="00C66F80">
        <w:rPr>
          <w:rFonts w:ascii="Arial" w:hAnsi="Arial" w:cs="Arial"/>
          <w:sz w:val="18"/>
          <w:szCs w:val="18"/>
        </w:rPr>
        <w:tab/>
      </w:r>
      <w:r w:rsidR="00C66F80">
        <w:rPr>
          <w:rFonts w:ascii="Arial" w:hAnsi="Arial" w:cs="Arial"/>
          <w:sz w:val="18"/>
          <w:szCs w:val="18"/>
        </w:rPr>
        <w:tab/>
      </w:r>
      <w:r w:rsidR="00C66F80">
        <w:rPr>
          <w:rFonts w:ascii="Arial" w:hAnsi="Arial" w:cs="Arial"/>
          <w:sz w:val="18"/>
          <w:szCs w:val="18"/>
        </w:rPr>
        <w:tab/>
      </w:r>
      <w:r w:rsidR="00C66F80">
        <w:rPr>
          <w:rFonts w:ascii="Arial" w:hAnsi="Arial" w:cs="Arial"/>
          <w:sz w:val="18"/>
          <w:szCs w:val="18"/>
        </w:rPr>
        <w:tab/>
      </w:r>
      <w:r w:rsidR="00C66F80">
        <w:rPr>
          <w:rFonts w:ascii="Arial" w:hAnsi="Arial" w:cs="Arial"/>
          <w:sz w:val="18"/>
          <w:szCs w:val="18"/>
        </w:rPr>
        <w:tab/>
      </w:r>
      <w:r w:rsidR="00C66F80">
        <w:rPr>
          <w:rFonts w:ascii="Arial" w:hAnsi="Arial" w:cs="Arial"/>
          <w:sz w:val="18"/>
          <w:szCs w:val="18"/>
        </w:rPr>
        <w:tab/>
      </w:r>
      <w:r w:rsidR="00C66F80">
        <w:rPr>
          <w:rFonts w:ascii="Arial" w:hAnsi="Arial" w:cs="Arial"/>
          <w:sz w:val="18"/>
          <w:szCs w:val="18"/>
        </w:rPr>
        <w:tab/>
      </w:r>
      <w:r w:rsidR="00C66F80">
        <w:rPr>
          <w:rFonts w:ascii="Arial" w:hAnsi="Arial" w:cs="Arial"/>
          <w:sz w:val="18"/>
          <w:szCs w:val="18"/>
        </w:rPr>
        <w:tab/>
      </w:r>
      <w:r w:rsidR="00C66F80">
        <w:rPr>
          <w:rFonts w:ascii="Arial" w:hAnsi="Arial" w:cs="Arial"/>
          <w:sz w:val="18"/>
          <w:szCs w:val="18"/>
        </w:rPr>
        <w:tab/>
      </w:r>
      <w:r w:rsidR="00C66F80">
        <w:rPr>
          <w:rFonts w:ascii="Arial" w:hAnsi="Arial" w:cs="Arial"/>
          <w:sz w:val="18"/>
          <w:szCs w:val="18"/>
        </w:rPr>
        <w:tab/>
      </w:r>
      <w:r w:rsidR="00C66F80">
        <w:rPr>
          <w:rFonts w:ascii="Arial" w:hAnsi="Arial" w:cs="Arial"/>
          <w:sz w:val="18"/>
          <w:szCs w:val="18"/>
        </w:rPr>
        <w:tab/>
      </w:r>
      <w:r w:rsidR="00C66F80">
        <w:rPr>
          <w:rFonts w:ascii="Arial" w:hAnsi="Arial" w:cs="Arial"/>
          <w:sz w:val="18"/>
          <w:szCs w:val="18"/>
        </w:rPr>
        <w:tab/>
      </w:r>
      <w:r w:rsidR="00C66F80">
        <w:rPr>
          <w:rFonts w:ascii="Arial" w:hAnsi="Arial" w:cs="Arial"/>
          <w:sz w:val="18"/>
          <w:szCs w:val="18"/>
        </w:rPr>
        <w:tab/>
      </w:r>
      <w:r w:rsidR="00C66F80">
        <w:rPr>
          <w:rFonts w:ascii="Arial" w:hAnsi="Arial" w:cs="Arial"/>
          <w:sz w:val="18"/>
          <w:szCs w:val="18"/>
        </w:rPr>
        <w:tab/>
      </w:r>
      <w:r w:rsidR="00C66F80">
        <w:rPr>
          <w:rFonts w:ascii="Arial" w:hAnsi="Arial" w:cs="Arial"/>
          <w:sz w:val="18"/>
          <w:szCs w:val="18"/>
        </w:rPr>
        <w:tab/>
      </w:r>
      <w:r w:rsidR="00C66F80">
        <w:rPr>
          <w:rFonts w:ascii="Arial" w:hAnsi="Arial" w:cs="Arial"/>
          <w:sz w:val="16"/>
          <w:szCs w:val="16"/>
        </w:rPr>
        <w:t>Dispatch:</w:t>
      </w:r>
      <w:r w:rsidR="00C66F80">
        <w:rPr>
          <w:rFonts w:ascii="Arial" w:hAnsi="Arial" w:cs="Arial"/>
          <w:i/>
          <w:sz w:val="16"/>
          <w:szCs w:val="16"/>
        </w:rPr>
        <w:tab/>
      </w:r>
      <w:r w:rsidR="00C66F80">
        <w:rPr>
          <w:rFonts w:ascii="Arial" w:hAnsi="Arial" w:cs="Arial"/>
          <w:sz w:val="16"/>
          <w:szCs w:val="16"/>
        </w:rPr>
        <w:t>Dial 911</w:t>
      </w:r>
    </w:p>
    <w:p w14:paraId="112F5BF4" w14:textId="14EB134A" w:rsidR="00C66F80" w:rsidRDefault="006E4573">
      <w:pPr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Paul G Wheat</w:t>
      </w:r>
      <w:r w:rsidR="00C66F80">
        <w:rPr>
          <w:rFonts w:ascii="Arial" w:hAnsi="Arial" w:cs="Arial"/>
          <w:b/>
          <w:sz w:val="20"/>
          <w:szCs w:val="20"/>
        </w:rPr>
        <w:tab/>
      </w:r>
      <w:r w:rsidR="00C66F80">
        <w:rPr>
          <w:rFonts w:ascii="Arial" w:hAnsi="Arial" w:cs="Arial"/>
          <w:b/>
          <w:sz w:val="20"/>
          <w:szCs w:val="20"/>
        </w:rPr>
        <w:tab/>
      </w:r>
      <w:r w:rsidR="00C66F80">
        <w:rPr>
          <w:rFonts w:ascii="Arial" w:hAnsi="Arial" w:cs="Arial"/>
          <w:b/>
          <w:sz w:val="20"/>
          <w:szCs w:val="20"/>
        </w:rPr>
        <w:tab/>
      </w:r>
      <w:r w:rsidR="00C66F80">
        <w:rPr>
          <w:rFonts w:ascii="Arial" w:hAnsi="Arial" w:cs="Arial"/>
          <w:b/>
          <w:sz w:val="20"/>
          <w:szCs w:val="20"/>
        </w:rPr>
        <w:tab/>
      </w:r>
      <w:r w:rsidR="00C66F80">
        <w:rPr>
          <w:rFonts w:ascii="Arial" w:hAnsi="Arial" w:cs="Arial"/>
          <w:b/>
          <w:sz w:val="20"/>
          <w:szCs w:val="20"/>
        </w:rPr>
        <w:tab/>
      </w:r>
      <w:r w:rsidR="00C66F80">
        <w:rPr>
          <w:rFonts w:ascii="Arial" w:hAnsi="Arial" w:cs="Arial"/>
          <w:b/>
          <w:sz w:val="20"/>
          <w:szCs w:val="20"/>
        </w:rPr>
        <w:tab/>
      </w:r>
      <w:r w:rsidR="00C66F80">
        <w:rPr>
          <w:rFonts w:ascii="Arial" w:hAnsi="Arial" w:cs="Arial"/>
          <w:b/>
          <w:sz w:val="20"/>
          <w:szCs w:val="20"/>
        </w:rPr>
        <w:tab/>
      </w:r>
      <w:r w:rsidR="00C66F80">
        <w:rPr>
          <w:rFonts w:ascii="Arial" w:hAnsi="Arial" w:cs="Arial"/>
          <w:b/>
          <w:sz w:val="20"/>
          <w:szCs w:val="20"/>
        </w:rPr>
        <w:tab/>
      </w:r>
      <w:r w:rsidR="00C66F80">
        <w:rPr>
          <w:rFonts w:ascii="Arial" w:hAnsi="Arial" w:cs="Arial"/>
          <w:b/>
          <w:sz w:val="20"/>
          <w:szCs w:val="20"/>
        </w:rPr>
        <w:tab/>
      </w:r>
      <w:r w:rsidR="00C66F80">
        <w:rPr>
          <w:rFonts w:ascii="Arial" w:hAnsi="Arial" w:cs="Arial"/>
          <w:b/>
          <w:sz w:val="20"/>
          <w:szCs w:val="20"/>
        </w:rPr>
        <w:tab/>
      </w:r>
      <w:r w:rsidR="00C66F80">
        <w:rPr>
          <w:rFonts w:ascii="Arial" w:hAnsi="Arial" w:cs="Arial"/>
          <w:b/>
          <w:sz w:val="20"/>
          <w:szCs w:val="20"/>
        </w:rPr>
        <w:tab/>
      </w:r>
      <w:r w:rsidR="00C66F80">
        <w:rPr>
          <w:rFonts w:ascii="Arial" w:hAnsi="Arial" w:cs="Arial"/>
          <w:b/>
          <w:sz w:val="20"/>
          <w:szCs w:val="20"/>
        </w:rPr>
        <w:tab/>
      </w:r>
      <w:r w:rsidR="00C66F80">
        <w:rPr>
          <w:rFonts w:ascii="Arial" w:hAnsi="Arial" w:cs="Arial"/>
          <w:b/>
          <w:sz w:val="20"/>
          <w:szCs w:val="20"/>
        </w:rPr>
        <w:tab/>
      </w:r>
      <w:r w:rsidR="00C66F80">
        <w:rPr>
          <w:rFonts w:ascii="Arial" w:hAnsi="Arial" w:cs="Arial"/>
          <w:b/>
          <w:sz w:val="20"/>
          <w:szCs w:val="20"/>
        </w:rPr>
        <w:tab/>
      </w:r>
      <w:r w:rsidR="00C66F80">
        <w:rPr>
          <w:rFonts w:ascii="Arial" w:hAnsi="Arial" w:cs="Arial"/>
          <w:b/>
          <w:sz w:val="20"/>
          <w:szCs w:val="20"/>
        </w:rPr>
        <w:tab/>
      </w:r>
      <w:r w:rsidR="00C66F80">
        <w:rPr>
          <w:rFonts w:ascii="Arial" w:hAnsi="Arial" w:cs="Arial"/>
          <w:b/>
          <w:sz w:val="20"/>
          <w:szCs w:val="20"/>
        </w:rPr>
        <w:tab/>
      </w:r>
      <w:r w:rsidR="00C66F80">
        <w:rPr>
          <w:rFonts w:ascii="Arial" w:hAnsi="Arial" w:cs="Arial"/>
          <w:b/>
          <w:sz w:val="20"/>
          <w:szCs w:val="20"/>
        </w:rPr>
        <w:tab/>
      </w:r>
      <w:r w:rsidR="00C66F80">
        <w:rPr>
          <w:rFonts w:ascii="Arial" w:hAnsi="Arial" w:cs="Arial"/>
          <w:b/>
          <w:sz w:val="20"/>
          <w:szCs w:val="20"/>
        </w:rPr>
        <w:tab/>
      </w:r>
      <w:r w:rsidR="00C66F80">
        <w:rPr>
          <w:rFonts w:ascii="Arial" w:hAnsi="Arial" w:cs="Arial"/>
          <w:b/>
          <w:sz w:val="20"/>
          <w:szCs w:val="20"/>
        </w:rPr>
        <w:tab/>
      </w:r>
      <w:r w:rsidR="00C66F80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 xml:space="preserve">     </w:t>
      </w:r>
      <w:r w:rsidR="00C66F80">
        <w:rPr>
          <w:rFonts w:ascii="Arial" w:hAnsi="Arial" w:cs="Arial"/>
          <w:b/>
          <w:sz w:val="20"/>
          <w:szCs w:val="20"/>
        </w:rPr>
        <w:tab/>
        <w:t xml:space="preserve">   </w:t>
      </w:r>
      <w:r w:rsidR="00816C48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            </w:t>
      </w:r>
      <w:r w:rsidR="00816C48">
        <w:rPr>
          <w:rFonts w:ascii="Arial" w:hAnsi="Arial" w:cs="Arial"/>
          <w:b/>
          <w:sz w:val="20"/>
          <w:szCs w:val="20"/>
        </w:rPr>
        <w:t xml:space="preserve"> </w:t>
      </w:r>
      <w:r w:rsidR="00C66F80">
        <w:rPr>
          <w:rFonts w:ascii="Arial" w:hAnsi="Arial" w:cs="Arial"/>
          <w:sz w:val="16"/>
          <w:szCs w:val="16"/>
        </w:rPr>
        <w:t>Administration/Records:</w:t>
      </w:r>
    </w:p>
    <w:p w14:paraId="1E3853B9" w14:textId="5D0BDF3E" w:rsidR="00C66F80" w:rsidRDefault="00C66F80" w:rsidP="00992D6B">
      <w:pPr>
        <w:ind w:left="180"/>
        <w:rPr>
          <w:rFonts w:ascii="Arial" w:hAnsi="Arial" w:cs="Arial"/>
        </w:rPr>
      </w:pPr>
      <w:r>
        <w:rPr>
          <w:rFonts w:ascii="Arial" w:hAnsi="Arial" w:cs="Arial"/>
          <w:b/>
          <w:sz w:val="20"/>
          <w:szCs w:val="20"/>
        </w:rPr>
        <w:t>Chief of Police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16"/>
          <w:szCs w:val="16"/>
        </w:rPr>
        <w:t>(585) 637-1020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sz w:val="16"/>
          <w:szCs w:val="16"/>
        </w:rPr>
        <w:t>(585) 637-1016 fa</w:t>
      </w:r>
      <w:r w:rsidR="00992D6B">
        <w:rPr>
          <w:rFonts w:ascii="Arial" w:hAnsi="Arial" w:cs="Arial"/>
          <w:sz w:val="16"/>
          <w:szCs w:val="16"/>
        </w:rPr>
        <w:t>x</w:t>
      </w:r>
    </w:p>
    <w:p w14:paraId="71F09CF9" w14:textId="77777777" w:rsidR="00A82BAF" w:rsidRDefault="00A82BAF" w:rsidP="005E0213">
      <w:pPr>
        <w:ind w:left="990" w:right="1152"/>
        <w:jc w:val="center"/>
        <w:rPr>
          <w:b/>
          <w:u w:val="single"/>
        </w:rPr>
      </w:pPr>
      <w:r>
        <w:rPr>
          <w:b/>
          <w:u w:val="single"/>
        </w:rPr>
        <w:t>Weekly Media Release</w:t>
      </w:r>
    </w:p>
    <w:p w14:paraId="46828583" w14:textId="211A4C9A" w:rsidR="00BE2A7F" w:rsidRDefault="00811284" w:rsidP="007D7760">
      <w:pPr>
        <w:ind w:right="1152" w:firstLine="1080"/>
        <w:jc w:val="center"/>
        <w:rPr>
          <w:b/>
        </w:rPr>
      </w:pPr>
      <w:r>
        <w:rPr>
          <w:b/>
        </w:rPr>
        <w:t>August 19,</w:t>
      </w:r>
      <w:r w:rsidR="00E730F3">
        <w:rPr>
          <w:b/>
        </w:rPr>
        <w:t xml:space="preserve"> 2026</w:t>
      </w:r>
      <w:r w:rsidR="00A82BAF">
        <w:rPr>
          <w:b/>
        </w:rPr>
        <w:t xml:space="preserve"> – </w:t>
      </w:r>
      <w:r>
        <w:rPr>
          <w:b/>
        </w:rPr>
        <w:t>August 26</w:t>
      </w:r>
      <w:r w:rsidR="00E730F3">
        <w:rPr>
          <w:b/>
        </w:rPr>
        <w:t>, 2026</w:t>
      </w:r>
    </w:p>
    <w:p w14:paraId="4974406B" w14:textId="14E44D74" w:rsidR="00561E3B" w:rsidRDefault="00640C62" w:rsidP="00561E3B">
      <w:pPr>
        <w:ind w:right="-180"/>
        <w:rPr>
          <w:b/>
          <w:bCs/>
          <w:u w:val="single"/>
        </w:rPr>
      </w:pPr>
      <w:r>
        <w:rPr>
          <w:b/>
          <w:bCs/>
          <w:u w:val="single"/>
        </w:rPr>
        <w:t>August</w:t>
      </w:r>
      <w:r w:rsidR="00832973">
        <w:rPr>
          <w:b/>
          <w:bCs/>
          <w:u w:val="single"/>
        </w:rPr>
        <w:t xml:space="preserve"> 22, 2026</w:t>
      </w:r>
    </w:p>
    <w:p w14:paraId="31C3A7B9" w14:textId="6155C611" w:rsidR="00B53791" w:rsidRDefault="00832973" w:rsidP="0071474C">
      <w:pPr>
        <w:jc w:val="both"/>
        <w:rPr>
          <w:bCs/>
        </w:rPr>
      </w:pPr>
      <w:r>
        <w:rPr>
          <w:b/>
        </w:rPr>
        <w:t>Investigation</w:t>
      </w:r>
      <w:proofErr w:type="gramStart"/>
      <w:r w:rsidR="0048682D" w:rsidRPr="0048682D">
        <w:rPr>
          <w:b/>
        </w:rPr>
        <w:t xml:space="preserve">:  </w:t>
      </w:r>
      <w:r w:rsidR="00A372A1">
        <w:rPr>
          <w:bCs/>
        </w:rPr>
        <w:t>Patrols</w:t>
      </w:r>
      <w:proofErr w:type="gramEnd"/>
      <w:r w:rsidR="00A372A1">
        <w:rPr>
          <w:bCs/>
        </w:rPr>
        <w:t xml:space="preserve"> responded to a </w:t>
      </w:r>
      <w:r w:rsidR="00640C62">
        <w:rPr>
          <w:bCs/>
        </w:rPr>
        <w:t>Main Street</w:t>
      </w:r>
      <w:r w:rsidR="00A372A1">
        <w:rPr>
          <w:bCs/>
        </w:rPr>
        <w:t xml:space="preserve"> address for a Suspicious Condition Report. </w:t>
      </w:r>
      <w:r w:rsidR="00DF58B8">
        <w:rPr>
          <w:bCs/>
        </w:rPr>
        <w:t xml:space="preserve"> </w:t>
      </w:r>
    </w:p>
    <w:p w14:paraId="6E8AB5AF" w14:textId="77777777" w:rsidR="008830C5" w:rsidRDefault="008830C5" w:rsidP="0071474C">
      <w:pPr>
        <w:jc w:val="both"/>
        <w:rPr>
          <w:bCs/>
        </w:rPr>
      </w:pPr>
    </w:p>
    <w:p w14:paraId="55FFABB2" w14:textId="65C63293" w:rsidR="00791016" w:rsidRDefault="00C55C11" w:rsidP="00791016">
      <w:pPr>
        <w:ind w:right="-180"/>
        <w:rPr>
          <w:b/>
          <w:bCs/>
          <w:u w:val="single"/>
        </w:rPr>
      </w:pPr>
      <w:r>
        <w:rPr>
          <w:b/>
          <w:bCs/>
          <w:u w:val="single"/>
        </w:rPr>
        <w:t>August</w:t>
      </w:r>
      <w:r w:rsidR="00A372A1">
        <w:rPr>
          <w:b/>
          <w:bCs/>
          <w:u w:val="single"/>
        </w:rPr>
        <w:t xml:space="preserve"> 22, 2026</w:t>
      </w:r>
    </w:p>
    <w:p w14:paraId="03687136" w14:textId="74B99DF2" w:rsidR="00A372A1" w:rsidRDefault="00C55C11" w:rsidP="00A372A1">
      <w:pPr>
        <w:jc w:val="both"/>
        <w:rPr>
          <w:bCs/>
        </w:rPr>
      </w:pPr>
      <w:r>
        <w:rPr>
          <w:b/>
        </w:rPr>
        <w:t>Arrest</w:t>
      </w:r>
      <w:proofErr w:type="gramStart"/>
      <w:r w:rsidR="00A372A1" w:rsidRPr="0048682D">
        <w:rPr>
          <w:b/>
        </w:rPr>
        <w:t xml:space="preserve">:  </w:t>
      </w:r>
      <w:r>
        <w:rPr>
          <w:bCs/>
        </w:rPr>
        <w:t>Police</w:t>
      </w:r>
      <w:proofErr w:type="gramEnd"/>
      <w:r>
        <w:rPr>
          <w:bCs/>
        </w:rPr>
        <w:t xml:space="preserve"> arrested </w:t>
      </w:r>
      <w:proofErr w:type="gramStart"/>
      <w:r w:rsidR="00E40980">
        <w:rPr>
          <w:bCs/>
        </w:rPr>
        <w:t>26 year old</w:t>
      </w:r>
      <w:proofErr w:type="gramEnd"/>
      <w:r w:rsidR="00E40980">
        <w:rPr>
          <w:bCs/>
        </w:rPr>
        <w:t xml:space="preserve"> </w:t>
      </w:r>
      <w:r>
        <w:rPr>
          <w:bCs/>
        </w:rPr>
        <w:t>Juan J Galvezperez</w:t>
      </w:r>
      <w:r w:rsidR="00E40980">
        <w:rPr>
          <w:bCs/>
        </w:rPr>
        <w:t xml:space="preserve">, of Brockport, after a Driving While Intoxicated Investigation. </w:t>
      </w:r>
      <w:proofErr w:type="spellStart"/>
      <w:r w:rsidR="00E40980">
        <w:rPr>
          <w:bCs/>
        </w:rPr>
        <w:t>Galvezperez</w:t>
      </w:r>
      <w:proofErr w:type="spellEnd"/>
      <w:r w:rsidR="00E40980">
        <w:rPr>
          <w:bCs/>
        </w:rPr>
        <w:t xml:space="preserve"> </w:t>
      </w:r>
      <w:r w:rsidR="00B12C73">
        <w:rPr>
          <w:bCs/>
        </w:rPr>
        <w:t xml:space="preserve">with the Felony of </w:t>
      </w:r>
      <w:r w:rsidR="00CC49A9">
        <w:rPr>
          <w:bCs/>
        </w:rPr>
        <w:t xml:space="preserve">Assault in the Second Degree, Felony </w:t>
      </w:r>
      <w:r w:rsidR="00B12C73">
        <w:rPr>
          <w:bCs/>
        </w:rPr>
        <w:t>Aggravated Unlicensed Operator 1</w:t>
      </w:r>
      <w:r w:rsidR="00B12C73" w:rsidRPr="00B12C73">
        <w:rPr>
          <w:bCs/>
          <w:vertAlign w:val="superscript"/>
        </w:rPr>
        <w:t>st</w:t>
      </w:r>
      <w:r w:rsidR="00B12C73">
        <w:rPr>
          <w:bCs/>
        </w:rPr>
        <w:t>, Felony Driving while Intoxicated, the misdemeanors of Aggravated Unlicensed Operator in the 2</w:t>
      </w:r>
      <w:r w:rsidR="00B12C73" w:rsidRPr="00B12C73">
        <w:rPr>
          <w:bCs/>
          <w:vertAlign w:val="superscript"/>
        </w:rPr>
        <w:t>nd</w:t>
      </w:r>
      <w:r w:rsidR="00B12C73">
        <w:rPr>
          <w:bCs/>
        </w:rPr>
        <w:t xml:space="preserve"> and 3</w:t>
      </w:r>
      <w:r w:rsidR="00B12C73" w:rsidRPr="00B12C73">
        <w:rPr>
          <w:bCs/>
          <w:vertAlign w:val="superscript"/>
        </w:rPr>
        <w:t>rd</w:t>
      </w:r>
      <w:r w:rsidR="00B12C73">
        <w:rPr>
          <w:bCs/>
        </w:rPr>
        <w:t xml:space="preserve"> </w:t>
      </w:r>
      <w:proofErr w:type="gramStart"/>
      <w:r w:rsidR="00B12C73">
        <w:rPr>
          <w:bCs/>
        </w:rPr>
        <w:t>Degree</w:t>
      </w:r>
      <w:r w:rsidR="00A372A1">
        <w:rPr>
          <w:bCs/>
        </w:rPr>
        <w:t xml:space="preserve"> </w:t>
      </w:r>
      <w:r w:rsidR="00CC49A9">
        <w:rPr>
          <w:bCs/>
        </w:rPr>
        <w:t>,</w:t>
      </w:r>
      <w:proofErr w:type="gramEnd"/>
      <w:r w:rsidR="00CC49A9">
        <w:rPr>
          <w:bCs/>
        </w:rPr>
        <w:t xml:space="preserve"> Criminal Impersonation</w:t>
      </w:r>
      <w:r w:rsidR="00224470">
        <w:rPr>
          <w:bCs/>
        </w:rPr>
        <w:t xml:space="preserve">, Resisting Arrest, </w:t>
      </w:r>
      <w:r w:rsidR="00147FCB">
        <w:rPr>
          <w:bCs/>
        </w:rPr>
        <w:t xml:space="preserve">and </w:t>
      </w:r>
      <w:r w:rsidR="00224470">
        <w:rPr>
          <w:bCs/>
        </w:rPr>
        <w:t>Obstructing Governmental Administration 2</w:t>
      </w:r>
      <w:r w:rsidR="00224470" w:rsidRPr="00224470">
        <w:rPr>
          <w:bCs/>
          <w:vertAlign w:val="superscript"/>
        </w:rPr>
        <w:t>nd</w:t>
      </w:r>
      <w:r w:rsidR="00224470">
        <w:rPr>
          <w:bCs/>
        </w:rPr>
        <w:t xml:space="preserve">. </w:t>
      </w:r>
      <w:proofErr w:type="spellStart"/>
      <w:proofErr w:type="gramStart"/>
      <w:r w:rsidR="00224470">
        <w:rPr>
          <w:bCs/>
        </w:rPr>
        <w:t>Galvezperez</w:t>
      </w:r>
      <w:proofErr w:type="spellEnd"/>
      <w:r w:rsidR="00224470">
        <w:rPr>
          <w:bCs/>
        </w:rPr>
        <w:t xml:space="preserve"> was</w:t>
      </w:r>
      <w:proofErr w:type="gramEnd"/>
      <w:r w:rsidR="00224470">
        <w:rPr>
          <w:bCs/>
        </w:rPr>
        <w:t xml:space="preserve"> also issued multiple UTT</w:t>
      </w:r>
      <w:r w:rsidR="00731BA7">
        <w:rPr>
          <w:bCs/>
        </w:rPr>
        <w:t xml:space="preserve">’s for violations of the NYS Vehicle and Traffic Law. </w:t>
      </w:r>
      <w:proofErr w:type="spellStart"/>
      <w:r w:rsidR="00731BA7">
        <w:rPr>
          <w:bCs/>
        </w:rPr>
        <w:t>Galvezperez</w:t>
      </w:r>
      <w:proofErr w:type="spellEnd"/>
      <w:r w:rsidR="00731BA7">
        <w:rPr>
          <w:bCs/>
        </w:rPr>
        <w:t xml:space="preserve"> was transported to the Monroe County Jail to await CAP arraignment. </w:t>
      </w:r>
    </w:p>
    <w:p w14:paraId="6B93D66F" w14:textId="77777777" w:rsidR="007E2C1D" w:rsidRDefault="007E2C1D" w:rsidP="00791016">
      <w:pPr>
        <w:jc w:val="both"/>
        <w:rPr>
          <w:bCs/>
        </w:rPr>
      </w:pPr>
    </w:p>
    <w:p w14:paraId="6E9A2D56" w14:textId="10AFF03F" w:rsidR="00EA15FD" w:rsidRDefault="0037342E" w:rsidP="00EA15FD">
      <w:pPr>
        <w:ind w:right="-180"/>
        <w:rPr>
          <w:b/>
          <w:bCs/>
          <w:u w:val="single"/>
        </w:rPr>
      </w:pPr>
      <w:r>
        <w:rPr>
          <w:b/>
          <w:bCs/>
          <w:u w:val="single"/>
        </w:rPr>
        <w:t>August 24</w:t>
      </w:r>
      <w:r w:rsidR="00EA15FD">
        <w:rPr>
          <w:b/>
          <w:bCs/>
          <w:u w:val="single"/>
        </w:rPr>
        <w:t>, 2026</w:t>
      </w:r>
    </w:p>
    <w:p w14:paraId="2BCA4104" w14:textId="6E9F9998" w:rsidR="00EA15FD" w:rsidRDefault="00EA15FD" w:rsidP="00EA15FD">
      <w:pPr>
        <w:jc w:val="both"/>
        <w:rPr>
          <w:bCs/>
        </w:rPr>
      </w:pPr>
      <w:r>
        <w:rPr>
          <w:b/>
        </w:rPr>
        <w:t>Investigation</w:t>
      </w:r>
      <w:proofErr w:type="gramStart"/>
      <w:r w:rsidRPr="0048682D">
        <w:rPr>
          <w:b/>
        </w:rPr>
        <w:t xml:space="preserve">:  </w:t>
      </w:r>
      <w:r>
        <w:rPr>
          <w:bCs/>
        </w:rPr>
        <w:t>Patrols</w:t>
      </w:r>
      <w:proofErr w:type="gramEnd"/>
      <w:r>
        <w:rPr>
          <w:bCs/>
        </w:rPr>
        <w:t xml:space="preserve"> responded to a </w:t>
      </w:r>
      <w:r w:rsidR="0037342E">
        <w:rPr>
          <w:bCs/>
        </w:rPr>
        <w:t>Water</w:t>
      </w:r>
      <w:r w:rsidR="00BA7100">
        <w:rPr>
          <w:bCs/>
        </w:rPr>
        <w:t xml:space="preserve"> Street</w:t>
      </w:r>
      <w:r>
        <w:rPr>
          <w:bCs/>
        </w:rPr>
        <w:t xml:space="preserve"> address for a </w:t>
      </w:r>
      <w:r w:rsidR="0037342E">
        <w:rPr>
          <w:bCs/>
        </w:rPr>
        <w:t>Suspicious Condition</w:t>
      </w:r>
      <w:r>
        <w:rPr>
          <w:bCs/>
        </w:rPr>
        <w:t xml:space="preserve"> Report.  </w:t>
      </w:r>
    </w:p>
    <w:p w14:paraId="5BEF888B" w14:textId="77777777" w:rsidR="007A41C5" w:rsidRDefault="007A41C5" w:rsidP="007E2C1D">
      <w:pPr>
        <w:jc w:val="both"/>
        <w:rPr>
          <w:bCs/>
        </w:rPr>
      </w:pPr>
    </w:p>
    <w:p w14:paraId="5EEBD8E7" w14:textId="77777777" w:rsidR="003A4584" w:rsidRDefault="003A4584" w:rsidP="003A4584">
      <w:pPr>
        <w:jc w:val="both"/>
        <w:rPr>
          <w:bCs/>
        </w:rPr>
      </w:pPr>
    </w:p>
    <w:p w14:paraId="1C50867E" w14:textId="27BF4ACD" w:rsidR="00B53791" w:rsidRPr="003A4584" w:rsidRDefault="00B53791" w:rsidP="003A4584">
      <w:pPr>
        <w:ind w:right="-180"/>
        <w:rPr>
          <w:b/>
          <w:bCs/>
          <w:u w:val="single"/>
        </w:rPr>
      </w:pPr>
    </w:p>
    <w:p w14:paraId="6D9D4D00" w14:textId="77777777" w:rsidR="007A0E41" w:rsidRDefault="007A0E41" w:rsidP="00EF35E2"/>
    <w:p w14:paraId="262EBA12" w14:textId="77777777" w:rsidR="002472CF" w:rsidRDefault="002472CF" w:rsidP="002472CF">
      <w:pPr>
        <w:jc w:val="both"/>
      </w:pPr>
    </w:p>
    <w:p w14:paraId="468518F9" w14:textId="2687336D" w:rsidR="005F7E3A" w:rsidRPr="005F7E3A" w:rsidRDefault="008A7CE4" w:rsidP="002472CF">
      <w:pPr>
        <w:jc w:val="center"/>
      </w:pPr>
      <w:r>
        <w:rPr>
          <w:b/>
          <w:sz w:val="28"/>
          <w:szCs w:val="28"/>
        </w:rPr>
        <w:t xml:space="preserve">Any Questions/Comments can be directed to Chief </w:t>
      </w:r>
      <w:r w:rsidR="007E30B7">
        <w:rPr>
          <w:b/>
          <w:sz w:val="28"/>
          <w:szCs w:val="28"/>
        </w:rPr>
        <w:t xml:space="preserve">Paul Wheat </w:t>
      </w:r>
      <w:r>
        <w:rPr>
          <w:b/>
          <w:sz w:val="28"/>
          <w:szCs w:val="28"/>
        </w:rPr>
        <w:t xml:space="preserve">by calling (585)637-1020 or by email </w:t>
      </w:r>
      <w:hyperlink r:id="rId10" w:history="1">
        <w:r w:rsidR="007E30B7" w:rsidRPr="00DE6912">
          <w:rPr>
            <w:rStyle w:val="Hyperlink"/>
            <w:b/>
            <w:sz w:val="28"/>
            <w:szCs w:val="28"/>
          </w:rPr>
          <w:t>Wheat@brockportpolice.org</w:t>
        </w:r>
      </w:hyperlink>
    </w:p>
    <w:sectPr w:rsidR="005F7E3A" w:rsidRPr="005F7E3A">
      <w:pgSz w:w="12240" w:h="15840" w:code="1"/>
      <w:pgMar w:top="720" w:right="864" w:bottom="1080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8718E" w14:textId="77777777" w:rsidR="00AD1BD1" w:rsidRDefault="00AD1BD1">
      <w:r>
        <w:separator/>
      </w:r>
    </w:p>
  </w:endnote>
  <w:endnote w:type="continuationSeparator" w:id="0">
    <w:p w14:paraId="3CA955B8" w14:textId="77777777" w:rsidR="00AD1BD1" w:rsidRDefault="00AD1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C26F0" w14:textId="77777777" w:rsidR="00AD1BD1" w:rsidRDefault="00AD1BD1">
      <w:r>
        <w:separator/>
      </w:r>
    </w:p>
  </w:footnote>
  <w:footnote w:type="continuationSeparator" w:id="0">
    <w:p w14:paraId="4D6CC99F" w14:textId="77777777" w:rsidR="00AD1BD1" w:rsidRDefault="00AD1B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F7D37"/>
    <w:multiLevelType w:val="hybridMultilevel"/>
    <w:tmpl w:val="D97CEEC0"/>
    <w:lvl w:ilvl="0" w:tplc="80E0A7C6">
      <w:start w:val="4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4AA252E"/>
    <w:multiLevelType w:val="hybridMultilevel"/>
    <w:tmpl w:val="2AAC78A8"/>
    <w:lvl w:ilvl="0" w:tplc="659EF79E">
      <w:start w:val="4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43627E"/>
    <w:multiLevelType w:val="hybridMultilevel"/>
    <w:tmpl w:val="FCC6DDF6"/>
    <w:lvl w:ilvl="0" w:tplc="7556C8B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0C75CE2"/>
    <w:multiLevelType w:val="multilevel"/>
    <w:tmpl w:val="D25211D8"/>
    <w:lvl w:ilvl="0">
      <w:start w:val="1"/>
      <w:numFmt w:val="upperRoman"/>
      <w:pStyle w:val="Heading4"/>
      <w:lvlText w:val="%1."/>
      <w:lvlJc w:val="left"/>
      <w:pPr>
        <w:tabs>
          <w:tab w:val="num" w:pos="720"/>
        </w:tabs>
        <w:ind w:left="0" w:firstLine="0"/>
      </w:pPr>
      <w:rPr>
        <w:rFonts w:ascii="Arial" w:hAnsi="Arial" w:cs="Times New Roman" w:hint="default"/>
        <w:b/>
        <w:i w:val="0"/>
        <w:sz w:val="22"/>
      </w:rPr>
    </w:lvl>
    <w:lvl w:ilvl="1">
      <w:start w:val="1"/>
      <w:numFmt w:val="upperLetter"/>
      <w:lvlText w:val="%2."/>
      <w:lvlJc w:val="left"/>
      <w:pPr>
        <w:tabs>
          <w:tab w:val="num" w:pos="1152"/>
        </w:tabs>
        <w:ind w:left="1152" w:hanging="432"/>
      </w:pPr>
      <w:rPr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decimal"/>
      <w:suff w:val="space"/>
      <w:lvlText w:val="(%5)"/>
      <w:lvlJc w:val="left"/>
      <w:pPr>
        <w:ind w:left="3240" w:hanging="360"/>
      </w:pPr>
      <w:rPr>
        <w:rFonts w:ascii="Arial" w:hAnsi="Arial" w:cs="Times New Roman" w:hint="default"/>
        <w:b w:val="0"/>
        <w:i w:val="0"/>
        <w:sz w:val="22"/>
      </w:rPr>
    </w:lvl>
    <w:lvl w:ilvl="5">
      <w:start w:val="1"/>
      <w:numFmt w:val="lowerLetter"/>
      <w:lvlText w:val="(%6)"/>
      <w:lvlJc w:val="left"/>
      <w:pPr>
        <w:tabs>
          <w:tab w:val="num" w:pos="4104"/>
        </w:tabs>
        <w:ind w:left="4104" w:hanging="504"/>
      </w:pPr>
    </w:lvl>
    <w:lvl w:ilvl="6">
      <w:start w:val="1"/>
      <w:numFmt w:val="lowerRoman"/>
      <w:suff w:val="space"/>
      <w:lvlText w:val="(%7)"/>
      <w:lvlJc w:val="left"/>
      <w:pPr>
        <w:ind w:left="4680" w:hanging="36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num w:numId="1" w16cid:durableId="64839214">
    <w:abstractNumId w:val="2"/>
  </w:num>
  <w:num w:numId="2" w16cid:durableId="1175458953">
    <w:abstractNumId w:val="1"/>
  </w:num>
  <w:num w:numId="3" w16cid:durableId="245310564">
    <w:abstractNumId w:val="0"/>
  </w:num>
  <w:num w:numId="4" w16cid:durableId="14683525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EE3"/>
    <w:rsid w:val="00003F65"/>
    <w:rsid w:val="000050BA"/>
    <w:rsid w:val="00006A47"/>
    <w:rsid w:val="00014B58"/>
    <w:rsid w:val="00022C69"/>
    <w:rsid w:val="000242F5"/>
    <w:rsid w:val="00024735"/>
    <w:rsid w:val="00025B5A"/>
    <w:rsid w:val="000315E0"/>
    <w:rsid w:val="000334B7"/>
    <w:rsid w:val="00033704"/>
    <w:rsid w:val="00033FD5"/>
    <w:rsid w:val="00037313"/>
    <w:rsid w:val="000422F5"/>
    <w:rsid w:val="00042416"/>
    <w:rsid w:val="00043317"/>
    <w:rsid w:val="00043D1B"/>
    <w:rsid w:val="00044CB9"/>
    <w:rsid w:val="00045C13"/>
    <w:rsid w:val="000463A0"/>
    <w:rsid w:val="00050C7E"/>
    <w:rsid w:val="00054E57"/>
    <w:rsid w:val="0005599F"/>
    <w:rsid w:val="000571BA"/>
    <w:rsid w:val="00057C3A"/>
    <w:rsid w:val="00061C64"/>
    <w:rsid w:val="0006596F"/>
    <w:rsid w:val="00065E1A"/>
    <w:rsid w:val="00066AD5"/>
    <w:rsid w:val="000731FB"/>
    <w:rsid w:val="0007622E"/>
    <w:rsid w:val="00081295"/>
    <w:rsid w:val="00081B91"/>
    <w:rsid w:val="000834B8"/>
    <w:rsid w:val="00091067"/>
    <w:rsid w:val="000936C9"/>
    <w:rsid w:val="0009625B"/>
    <w:rsid w:val="000A474F"/>
    <w:rsid w:val="000B2DB7"/>
    <w:rsid w:val="000B5879"/>
    <w:rsid w:val="000C2F9D"/>
    <w:rsid w:val="000C59F8"/>
    <w:rsid w:val="000C65FB"/>
    <w:rsid w:val="000C6C7B"/>
    <w:rsid w:val="000D3C0E"/>
    <w:rsid w:val="000D7271"/>
    <w:rsid w:val="000D783B"/>
    <w:rsid w:val="000E69A4"/>
    <w:rsid w:val="000E6DCE"/>
    <w:rsid w:val="000E6F9A"/>
    <w:rsid w:val="000E74AE"/>
    <w:rsid w:val="000E7A52"/>
    <w:rsid w:val="000F156B"/>
    <w:rsid w:val="000F169B"/>
    <w:rsid w:val="00106258"/>
    <w:rsid w:val="0011437C"/>
    <w:rsid w:val="0011619F"/>
    <w:rsid w:val="0011639D"/>
    <w:rsid w:val="0011648A"/>
    <w:rsid w:val="0011761A"/>
    <w:rsid w:val="00121B8D"/>
    <w:rsid w:val="00121BF8"/>
    <w:rsid w:val="00122950"/>
    <w:rsid w:val="001261B6"/>
    <w:rsid w:val="00127947"/>
    <w:rsid w:val="001350FD"/>
    <w:rsid w:val="001360B5"/>
    <w:rsid w:val="0013645A"/>
    <w:rsid w:val="00137775"/>
    <w:rsid w:val="00141F6C"/>
    <w:rsid w:val="00144067"/>
    <w:rsid w:val="001463D7"/>
    <w:rsid w:val="00147FCB"/>
    <w:rsid w:val="0015110E"/>
    <w:rsid w:val="00156211"/>
    <w:rsid w:val="001606FC"/>
    <w:rsid w:val="00162C5E"/>
    <w:rsid w:val="001647D7"/>
    <w:rsid w:val="00165D5F"/>
    <w:rsid w:val="0016726F"/>
    <w:rsid w:val="00172786"/>
    <w:rsid w:val="001729A9"/>
    <w:rsid w:val="001741DD"/>
    <w:rsid w:val="00174797"/>
    <w:rsid w:val="00177C03"/>
    <w:rsid w:val="00177D9B"/>
    <w:rsid w:val="00180705"/>
    <w:rsid w:val="0018532F"/>
    <w:rsid w:val="00187D34"/>
    <w:rsid w:val="001903AE"/>
    <w:rsid w:val="00191F53"/>
    <w:rsid w:val="001932C0"/>
    <w:rsid w:val="001932F4"/>
    <w:rsid w:val="001978EF"/>
    <w:rsid w:val="001B082B"/>
    <w:rsid w:val="001B08E8"/>
    <w:rsid w:val="001B0EA2"/>
    <w:rsid w:val="001B227D"/>
    <w:rsid w:val="001B624F"/>
    <w:rsid w:val="001B73A1"/>
    <w:rsid w:val="001B7515"/>
    <w:rsid w:val="001C5FCB"/>
    <w:rsid w:val="001D50AC"/>
    <w:rsid w:val="001D62E1"/>
    <w:rsid w:val="001D7DDF"/>
    <w:rsid w:val="001E0EE7"/>
    <w:rsid w:val="001E1330"/>
    <w:rsid w:val="001F0648"/>
    <w:rsid w:val="001F1D7E"/>
    <w:rsid w:val="001F4A82"/>
    <w:rsid w:val="001F6A91"/>
    <w:rsid w:val="001F79BB"/>
    <w:rsid w:val="0020006A"/>
    <w:rsid w:val="00200F31"/>
    <w:rsid w:val="00206287"/>
    <w:rsid w:val="0020764A"/>
    <w:rsid w:val="002120C8"/>
    <w:rsid w:val="002153F0"/>
    <w:rsid w:val="002160E2"/>
    <w:rsid w:val="00216B94"/>
    <w:rsid w:val="00222C93"/>
    <w:rsid w:val="00224470"/>
    <w:rsid w:val="00224A5E"/>
    <w:rsid w:val="002310DE"/>
    <w:rsid w:val="00232141"/>
    <w:rsid w:val="00236767"/>
    <w:rsid w:val="00237225"/>
    <w:rsid w:val="0024003F"/>
    <w:rsid w:val="002456F7"/>
    <w:rsid w:val="00246E6C"/>
    <w:rsid w:val="002472CF"/>
    <w:rsid w:val="00253451"/>
    <w:rsid w:val="00261BBF"/>
    <w:rsid w:val="00264873"/>
    <w:rsid w:val="00265041"/>
    <w:rsid w:val="00271994"/>
    <w:rsid w:val="002754F8"/>
    <w:rsid w:val="00280322"/>
    <w:rsid w:val="002807DE"/>
    <w:rsid w:val="00281C70"/>
    <w:rsid w:val="00284635"/>
    <w:rsid w:val="00295547"/>
    <w:rsid w:val="002973C0"/>
    <w:rsid w:val="0029758D"/>
    <w:rsid w:val="00297893"/>
    <w:rsid w:val="002A15B0"/>
    <w:rsid w:val="002A173A"/>
    <w:rsid w:val="002A1821"/>
    <w:rsid w:val="002A2602"/>
    <w:rsid w:val="002A3C9F"/>
    <w:rsid w:val="002B2728"/>
    <w:rsid w:val="002B3671"/>
    <w:rsid w:val="002B49E3"/>
    <w:rsid w:val="002B5057"/>
    <w:rsid w:val="002C09D4"/>
    <w:rsid w:val="002C0BC3"/>
    <w:rsid w:val="002C5A26"/>
    <w:rsid w:val="002C5BD3"/>
    <w:rsid w:val="002D16EE"/>
    <w:rsid w:val="002D2156"/>
    <w:rsid w:val="002D3ACF"/>
    <w:rsid w:val="002D440C"/>
    <w:rsid w:val="002D77AC"/>
    <w:rsid w:val="002E17C4"/>
    <w:rsid w:val="002E1C0B"/>
    <w:rsid w:val="002E3CB3"/>
    <w:rsid w:val="002E48C4"/>
    <w:rsid w:val="002E5B5A"/>
    <w:rsid w:val="002E7090"/>
    <w:rsid w:val="002F00F5"/>
    <w:rsid w:val="002F2374"/>
    <w:rsid w:val="002F5629"/>
    <w:rsid w:val="003009AA"/>
    <w:rsid w:val="0030114A"/>
    <w:rsid w:val="00305B97"/>
    <w:rsid w:val="003128C7"/>
    <w:rsid w:val="00315A1B"/>
    <w:rsid w:val="00316B12"/>
    <w:rsid w:val="00321D71"/>
    <w:rsid w:val="00324300"/>
    <w:rsid w:val="003257B4"/>
    <w:rsid w:val="00325BAE"/>
    <w:rsid w:val="003260E8"/>
    <w:rsid w:val="00327140"/>
    <w:rsid w:val="00327BAF"/>
    <w:rsid w:val="00327BCA"/>
    <w:rsid w:val="0033037D"/>
    <w:rsid w:val="003346F0"/>
    <w:rsid w:val="00336524"/>
    <w:rsid w:val="00336FEB"/>
    <w:rsid w:val="00337F07"/>
    <w:rsid w:val="00340299"/>
    <w:rsid w:val="00340F35"/>
    <w:rsid w:val="003415F7"/>
    <w:rsid w:val="00342F1E"/>
    <w:rsid w:val="00343E7D"/>
    <w:rsid w:val="00345147"/>
    <w:rsid w:val="00346F40"/>
    <w:rsid w:val="003550DD"/>
    <w:rsid w:val="0035565C"/>
    <w:rsid w:val="00356A14"/>
    <w:rsid w:val="00365127"/>
    <w:rsid w:val="0037342E"/>
    <w:rsid w:val="003735EB"/>
    <w:rsid w:val="0037426A"/>
    <w:rsid w:val="00374689"/>
    <w:rsid w:val="00380438"/>
    <w:rsid w:val="00381442"/>
    <w:rsid w:val="00384AE9"/>
    <w:rsid w:val="00385747"/>
    <w:rsid w:val="00386F23"/>
    <w:rsid w:val="00390BFF"/>
    <w:rsid w:val="00392C50"/>
    <w:rsid w:val="00393237"/>
    <w:rsid w:val="0039511C"/>
    <w:rsid w:val="00396D1D"/>
    <w:rsid w:val="00396F23"/>
    <w:rsid w:val="003A0666"/>
    <w:rsid w:val="003A35D3"/>
    <w:rsid w:val="003A3AD4"/>
    <w:rsid w:val="003A4584"/>
    <w:rsid w:val="003A57A1"/>
    <w:rsid w:val="003A7D5B"/>
    <w:rsid w:val="003B0300"/>
    <w:rsid w:val="003B1B52"/>
    <w:rsid w:val="003B4080"/>
    <w:rsid w:val="003B560C"/>
    <w:rsid w:val="003B689C"/>
    <w:rsid w:val="003B7284"/>
    <w:rsid w:val="003B7ED6"/>
    <w:rsid w:val="003C136D"/>
    <w:rsid w:val="003C224E"/>
    <w:rsid w:val="003C42B9"/>
    <w:rsid w:val="003C50D0"/>
    <w:rsid w:val="003D1D4C"/>
    <w:rsid w:val="003D59FE"/>
    <w:rsid w:val="003E045C"/>
    <w:rsid w:val="003E224A"/>
    <w:rsid w:val="003E245C"/>
    <w:rsid w:val="003E2E3C"/>
    <w:rsid w:val="003E3701"/>
    <w:rsid w:val="003E6712"/>
    <w:rsid w:val="003F12B7"/>
    <w:rsid w:val="003F4054"/>
    <w:rsid w:val="003F6970"/>
    <w:rsid w:val="003F6B0C"/>
    <w:rsid w:val="004037BD"/>
    <w:rsid w:val="00404845"/>
    <w:rsid w:val="00404C82"/>
    <w:rsid w:val="00407DB7"/>
    <w:rsid w:val="00412F82"/>
    <w:rsid w:val="00414619"/>
    <w:rsid w:val="004154FC"/>
    <w:rsid w:val="004162C4"/>
    <w:rsid w:val="00421A23"/>
    <w:rsid w:val="004241BE"/>
    <w:rsid w:val="00425418"/>
    <w:rsid w:val="00425875"/>
    <w:rsid w:val="00426CA3"/>
    <w:rsid w:val="00430835"/>
    <w:rsid w:val="00430D21"/>
    <w:rsid w:val="00430DB3"/>
    <w:rsid w:val="00431988"/>
    <w:rsid w:val="004358F7"/>
    <w:rsid w:val="004366A9"/>
    <w:rsid w:val="00437618"/>
    <w:rsid w:val="004422F7"/>
    <w:rsid w:val="0044255C"/>
    <w:rsid w:val="004436EF"/>
    <w:rsid w:val="0044390B"/>
    <w:rsid w:val="00445FBF"/>
    <w:rsid w:val="00447749"/>
    <w:rsid w:val="004479DA"/>
    <w:rsid w:val="0045435B"/>
    <w:rsid w:val="00454E5F"/>
    <w:rsid w:val="004571ED"/>
    <w:rsid w:val="0046338B"/>
    <w:rsid w:val="00464976"/>
    <w:rsid w:val="00465F34"/>
    <w:rsid w:val="004662C8"/>
    <w:rsid w:val="00470133"/>
    <w:rsid w:val="0047281A"/>
    <w:rsid w:val="00473B82"/>
    <w:rsid w:val="00474165"/>
    <w:rsid w:val="00475D10"/>
    <w:rsid w:val="00476A34"/>
    <w:rsid w:val="0048156B"/>
    <w:rsid w:val="00483AED"/>
    <w:rsid w:val="004852FA"/>
    <w:rsid w:val="0048682D"/>
    <w:rsid w:val="00486841"/>
    <w:rsid w:val="0049596E"/>
    <w:rsid w:val="00496C09"/>
    <w:rsid w:val="004A232C"/>
    <w:rsid w:val="004A4065"/>
    <w:rsid w:val="004B03C4"/>
    <w:rsid w:val="004B07BD"/>
    <w:rsid w:val="004B0C20"/>
    <w:rsid w:val="004B2766"/>
    <w:rsid w:val="004C39AE"/>
    <w:rsid w:val="004C555C"/>
    <w:rsid w:val="004C5DBA"/>
    <w:rsid w:val="004C660E"/>
    <w:rsid w:val="004D43BD"/>
    <w:rsid w:val="004D4455"/>
    <w:rsid w:val="004D59BA"/>
    <w:rsid w:val="004D6993"/>
    <w:rsid w:val="004E0A43"/>
    <w:rsid w:val="004E1657"/>
    <w:rsid w:val="004E24CF"/>
    <w:rsid w:val="004E48D0"/>
    <w:rsid w:val="004E6C53"/>
    <w:rsid w:val="004F01E5"/>
    <w:rsid w:val="004F08A4"/>
    <w:rsid w:val="004F3AD1"/>
    <w:rsid w:val="004F3E07"/>
    <w:rsid w:val="004F4AC3"/>
    <w:rsid w:val="004F4B34"/>
    <w:rsid w:val="00504460"/>
    <w:rsid w:val="005046D9"/>
    <w:rsid w:val="005134C1"/>
    <w:rsid w:val="00513D07"/>
    <w:rsid w:val="00514428"/>
    <w:rsid w:val="005172E1"/>
    <w:rsid w:val="00520A6C"/>
    <w:rsid w:val="00521B11"/>
    <w:rsid w:val="00522EE4"/>
    <w:rsid w:val="0052732C"/>
    <w:rsid w:val="00527751"/>
    <w:rsid w:val="00530927"/>
    <w:rsid w:val="00531BBE"/>
    <w:rsid w:val="00531F35"/>
    <w:rsid w:val="005329A9"/>
    <w:rsid w:val="00535DD6"/>
    <w:rsid w:val="00536593"/>
    <w:rsid w:val="005373C9"/>
    <w:rsid w:val="00541957"/>
    <w:rsid w:val="005468EF"/>
    <w:rsid w:val="00546B2A"/>
    <w:rsid w:val="00550B7E"/>
    <w:rsid w:val="005532BB"/>
    <w:rsid w:val="005549B4"/>
    <w:rsid w:val="00557EB7"/>
    <w:rsid w:val="00560FBD"/>
    <w:rsid w:val="00561E3B"/>
    <w:rsid w:val="00563BAA"/>
    <w:rsid w:val="00567465"/>
    <w:rsid w:val="005702B5"/>
    <w:rsid w:val="005746E3"/>
    <w:rsid w:val="0057599E"/>
    <w:rsid w:val="00581BF8"/>
    <w:rsid w:val="00583A8E"/>
    <w:rsid w:val="0058425C"/>
    <w:rsid w:val="005846A1"/>
    <w:rsid w:val="0058713E"/>
    <w:rsid w:val="005877ED"/>
    <w:rsid w:val="00590769"/>
    <w:rsid w:val="00597A36"/>
    <w:rsid w:val="00597BA9"/>
    <w:rsid w:val="005A4642"/>
    <w:rsid w:val="005A4AF0"/>
    <w:rsid w:val="005A6BEA"/>
    <w:rsid w:val="005B10B6"/>
    <w:rsid w:val="005B4FBA"/>
    <w:rsid w:val="005B76D2"/>
    <w:rsid w:val="005B7A85"/>
    <w:rsid w:val="005C01F2"/>
    <w:rsid w:val="005C0B4C"/>
    <w:rsid w:val="005C2119"/>
    <w:rsid w:val="005C5B25"/>
    <w:rsid w:val="005C7A64"/>
    <w:rsid w:val="005D01BA"/>
    <w:rsid w:val="005D0F2A"/>
    <w:rsid w:val="005D3546"/>
    <w:rsid w:val="005D39F0"/>
    <w:rsid w:val="005D7AD2"/>
    <w:rsid w:val="005E0213"/>
    <w:rsid w:val="005F1DB0"/>
    <w:rsid w:val="005F20EC"/>
    <w:rsid w:val="005F4732"/>
    <w:rsid w:val="005F6A9D"/>
    <w:rsid w:val="005F7548"/>
    <w:rsid w:val="005F7E3A"/>
    <w:rsid w:val="0060133F"/>
    <w:rsid w:val="0060144F"/>
    <w:rsid w:val="0060263B"/>
    <w:rsid w:val="00604947"/>
    <w:rsid w:val="006055B5"/>
    <w:rsid w:val="00613E4B"/>
    <w:rsid w:val="00615186"/>
    <w:rsid w:val="006151E9"/>
    <w:rsid w:val="00615E7F"/>
    <w:rsid w:val="00615FC9"/>
    <w:rsid w:val="0062066D"/>
    <w:rsid w:val="00621BBE"/>
    <w:rsid w:val="00622211"/>
    <w:rsid w:val="006227D4"/>
    <w:rsid w:val="00630A05"/>
    <w:rsid w:val="006348E9"/>
    <w:rsid w:val="00640C62"/>
    <w:rsid w:val="00644A14"/>
    <w:rsid w:val="00645851"/>
    <w:rsid w:val="00645E2E"/>
    <w:rsid w:val="00646675"/>
    <w:rsid w:val="00646C32"/>
    <w:rsid w:val="00647120"/>
    <w:rsid w:val="0065166F"/>
    <w:rsid w:val="0065321C"/>
    <w:rsid w:val="00653786"/>
    <w:rsid w:val="00653FCF"/>
    <w:rsid w:val="006571E2"/>
    <w:rsid w:val="006578CF"/>
    <w:rsid w:val="00661251"/>
    <w:rsid w:val="006645A2"/>
    <w:rsid w:val="006714B0"/>
    <w:rsid w:val="006720BC"/>
    <w:rsid w:val="0067293B"/>
    <w:rsid w:val="00676F86"/>
    <w:rsid w:val="00677661"/>
    <w:rsid w:val="00677CF1"/>
    <w:rsid w:val="00680083"/>
    <w:rsid w:val="00680824"/>
    <w:rsid w:val="00680A59"/>
    <w:rsid w:val="00680BA9"/>
    <w:rsid w:val="00680D85"/>
    <w:rsid w:val="00680E11"/>
    <w:rsid w:val="00683C4D"/>
    <w:rsid w:val="00684D5B"/>
    <w:rsid w:val="0068591C"/>
    <w:rsid w:val="00690D2C"/>
    <w:rsid w:val="006911C2"/>
    <w:rsid w:val="0069359F"/>
    <w:rsid w:val="006A13BB"/>
    <w:rsid w:val="006A391D"/>
    <w:rsid w:val="006A4A3A"/>
    <w:rsid w:val="006A6BC6"/>
    <w:rsid w:val="006A6D96"/>
    <w:rsid w:val="006A7C16"/>
    <w:rsid w:val="006B0273"/>
    <w:rsid w:val="006B0F09"/>
    <w:rsid w:val="006B1F8F"/>
    <w:rsid w:val="006B3F11"/>
    <w:rsid w:val="006C56BD"/>
    <w:rsid w:val="006C5AF2"/>
    <w:rsid w:val="006C60FC"/>
    <w:rsid w:val="006C7662"/>
    <w:rsid w:val="006D1E3B"/>
    <w:rsid w:val="006D200F"/>
    <w:rsid w:val="006D3A77"/>
    <w:rsid w:val="006D5CEC"/>
    <w:rsid w:val="006D65DA"/>
    <w:rsid w:val="006D6904"/>
    <w:rsid w:val="006D6F68"/>
    <w:rsid w:val="006D7318"/>
    <w:rsid w:val="006E087D"/>
    <w:rsid w:val="006E1AC4"/>
    <w:rsid w:val="006E4573"/>
    <w:rsid w:val="006F0985"/>
    <w:rsid w:val="006F15D2"/>
    <w:rsid w:val="006F3936"/>
    <w:rsid w:val="00704102"/>
    <w:rsid w:val="00704A9F"/>
    <w:rsid w:val="00704AC6"/>
    <w:rsid w:val="00704AEA"/>
    <w:rsid w:val="007079E4"/>
    <w:rsid w:val="00707C00"/>
    <w:rsid w:val="00710877"/>
    <w:rsid w:val="0071315F"/>
    <w:rsid w:val="00713A2F"/>
    <w:rsid w:val="0071474C"/>
    <w:rsid w:val="007149ED"/>
    <w:rsid w:val="00720DF9"/>
    <w:rsid w:val="0072154B"/>
    <w:rsid w:val="007230E8"/>
    <w:rsid w:val="0072689A"/>
    <w:rsid w:val="00730011"/>
    <w:rsid w:val="00731BA7"/>
    <w:rsid w:val="00734133"/>
    <w:rsid w:val="00736EE3"/>
    <w:rsid w:val="007376F1"/>
    <w:rsid w:val="00740024"/>
    <w:rsid w:val="00740E06"/>
    <w:rsid w:val="0074129C"/>
    <w:rsid w:val="00742249"/>
    <w:rsid w:val="007476F6"/>
    <w:rsid w:val="00752800"/>
    <w:rsid w:val="00753254"/>
    <w:rsid w:val="00753EBC"/>
    <w:rsid w:val="00754D7E"/>
    <w:rsid w:val="0076049E"/>
    <w:rsid w:val="0076053C"/>
    <w:rsid w:val="0076086A"/>
    <w:rsid w:val="0076741E"/>
    <w:rsid w:val="00770A5F"/>
    <w:rsid w:val="00771E9E"/>
    <w:rsid w:val="007755AF"/>
    <w:rsid w:val="00777933"/>
    <w:rsid w:val="00780B20"/>
    <w:rsid w:val="00784CF6"/>
    <w:rsid w:val="0078723F"/>
    <w:rsid w:val="007874E2"/>
    <w:rsid w:val="00791016"/>
    <w:rsid w:val="00796FE9"/>
    <w:rsid w:val="007A0E41"/>
    <w:rsid w:val="007A1122"/>
    <w:rsid w:val="007A41C5"/>
    <w:rsid w:val="007A593A"/>
    <w:rsid w:val="007A5B40"/>
    <w:rsid w:val="007A6FF9"/>
    <w:rsid w:val="007B1D8B"/>
    <w:rsid w:val="007B214D"/>
    <w:rsid w:val="007B3272"/>
    <w:rsid w:val="007B44CF"/>
    <w:rsid w:val="007B558D"/>
    <w:rsid w:val="007B719F"/>
    <w:rsid w:val="007B7BA7"/>
    <w:rsid w:val="007C0E92"/>
    <w:rsid w:val="007C59D8"/>
    <w:rsid w:val="007C6766"/>
    <w:rsid w:val="007C7CEE"/>
    <w:rsid w:val="007D0167"/>
    <w:rsid w:val="007D3B4E"/>
    <w:rsid w:val="007D7760"/>
    <w:rsid w:val="007D77CF"/>
    <w:rsid w:val="007E0AF1"/>
    <w:rsid w:val="007E1CF6"/>
    <w:rsid w:val="007E2C1D"/>
    <w:rsid w:val="007E30B1"/>
    <w:rsid w:val="007E30B7"/>
    <w:rsid w:val="007E4E27"/>
    <w:rsid w:val="007F1D4C"/>
    <w:rsid w:val="007F1F36"/>
    <w:rsid w:val="007F3DB6"/>
    <w:rsid w:val="007F3F95"/>
    <w:rsid w:val="007F40C3"/>
    <w:rsid w:val="007F6E74"/>
    <w:rsid w:val="008018A5"/>
    <w:rsid w:val="00802E67"/>
    <w:rsid w:val="008032D4"/>
    <w:rsid w:val="008034A5"/>
    <w:rsid w:val="00803773"/>
    <w:rsid w:val="00807FB5"/>
    <w:rsid w:val="00810D73"/>
    <w:rsid w:val="0081127A"/>
    <w:rsid w:val="00811284"/>
    <w:rsid w:val="00812340"/>
    <w:rsid w:val="008136F2"/>
    <w:rsid w:val="0081427A"/>
    <w:rsid w:val="00815DB3"/>
    <w:rsid w:val="00816C48"/>
    <w:rsid w:val="008170E2"/>
    <w:rsid w:val="00817FCA"/>
    <w:rsid w:val="0082319A"/>
    <w:rsid w:val="00830E2B"/>
    <w:rsid w:val="00830E7C"/>
    <w:rsid w:val="0083291E"/>
    <w:rsid w:val="00832973"/>
    <w:rsid w:val="00832A2B"/>
    <w:rsid w:val="00832F24"/>
    <w:rsid w:val="0083559F"/>
    <w:rsid w:val="008428CF"/>
    <w:rsid w:val="00843B39"/>
    <w:rsid w:val="0084631E"/>
    <w:rsid w:val="00847A59"/>
    <w:rsid w:val="008508BB"/>
    <w:rsid w:val="00852A5A"/>
    <w:rsid w:val="00854263"/>
    <w:rsid w:val="0085672F"/>
    <w:rsid w:val="008572FF"/>
    <w:rsid w:val="008579A7"/>
    <w:rsid w:val="00860780"/>
    <w:rsid w:val="00862D3E"/>
    <w:rsid w:val="00863CB2"/>
    <w:rsid w:val="00863EDB"/>
    <w:rsid w:val="008651B9"/>
    <w:rsid w:val="008701A2"/>
    <w:rsid w:val="00871262"/>
    <w:rsid w:val="00874FE5"/>
    <w:rsid w:val="00875357"/>
    <w:rsid w:val="008771BE"/>
    <w:rsid w:val="008830C5"/>
    <w:rsid w:val="00885880"/>
    <w:rsid w:val="008872F3"/>
    <w:rsid w:val="0089047F"/>
    <w:rsid w:val="00891031"/>
    <w:rsid w:val="00891083"/>
    <w:rsid w:val="00893D79"/>
    <w:rsid w:val="008A57B4"/>
    <w:rsid w:val="008A7554"/>
    <w:rsid w:val="008A7CE4"/>
    <w:rsid w:val="008B0461"/>
    <w:rsid w:val="008B1A76"/>
    <w:rsid w:val="008B2AB2"/>
    <w:rsid w:val="008C00FB"/>
    <w:rsid w:val="008C117A"/>
    <w:rsid w:val="008C1AEA"/>
    <w:rsid w:val="008C2CB5"/>
    <w:rsid w:val="008C5E3D"/>
    <w:rsid w:val="008C61C8"/>
    <w:rsid w:val="008D11D9"/>
    <w:rsid w:val="008D18A4"/>
    <w:rsid w:val="008D25A3"/>
    <w:rsid w:val="008D2863"/>
    <w:rsid w:val="008D4EEF"/>
    <w:rsid w:val="008D5011"/>
    <w:rsid w:val="008D63BB"/>
    <w:rsid w:val="008E1277"/>
    <w:rsid w:val="008E2687"/>
    <w:rsid w:val="008E36CA"/>
    <w:rsid w:val="008E383E"/>
    <w:rsid w:val="008E43D3"/>
    <w:rsid w:val="008E53CC"/>
    <w:rsid w:val="008E59B7"/>
    <w:rsid w:val="008E721A"/>
    <w:rsid w:val="008E7F1E"/>
    <w:rsid w:val="008F00EC"/>
    <w:rsid w:val="008F0C0C"/>
    <w:rsid w:val="008F3E47"/>
    <w:rsid w:val="008F79D8"/>
    <w:rsid w:val="00902DD0"/>
    <w:rsid w:val="0090416C"/>
    <w:rsid w:val="00904462"/>
    <w:rsid w:val="00913A77"/>
    <w:rsid w:val="009140B1"/>
    <w:rsid w:val="00915384"/>
    <w:rsid w:val="00915627"/>
    <w:rsid w:val="009204AA"/>
    <w:rsid w:val="009233B9"/>
    <w:rsid w:val="00923610"/>
    <w:rsid w:val="00934511"/>
    <w:rsid w:val="00937956"/>
    <w:rsid w:val="0094076A"/>
    <w:rsid w:val="00940AC8"/>
    <w:rsid w:val="0094751C"/>
    <w:rsid w:val="00950A85"/>
    <w:rsid w:val="00953530"/>
    <w:rsid w:val="0095460B"/>
    <w:rsid w:val="00955C0E"/>
    <w:rsid w:val="00956369"/>
    <w:rsid w:val="0095795B"/>
    <w:rsid w:val="009626AD"/>
    <w:rsid w:val="00963BD7"/>
    <w:rsid w:val="009664BD"/>
    <w:rsid w:val="009707E5"/>
    <w:rsid w:val="00970F57"/>
    <w:rsid w:val="0097138A"/>
    <w:rsid w:val="009720C1"/>
    <w:rsid w:val="00972234"/>
    <w:rsid w:val="00972759"/>
    <w:rsid w:val="00972780"/>
    <w:rsid w:val="00973549"/>
    <w:rsid w:val="009809EB"/>
    <w:rsid w:val="009848FC"/>
    <w:rsid w:val="0098515B"/>
    <w:rsid w:val="009923B0"/>
    <w:rsid w:val="00992D6B"/>
    <w:rsid w:val="00995BCB"/>
    <w:rsid w:val="00997DCF"/>
    <w:rsid w:val="009A1591"/>
    <w:rsid w:val="009A22A8"/>
    <w:rsid w:val="009A3835"/>
    <w:rsid w:val="009A44AD"/>
    <w:rsid w:val="009B4D7F"/>
    <w:rsid w:val="009B5CF8"/>
    <w:rsid w:val="009C01A9"/>
    <w:rsid w:val="009D20FD"/>
    <w:rsid w:val="009D2F83"/>
    <w:rsid w:val="009E3B15"/>
    <w:rsid w:val="009E5101"/>
    <w:rsid w:val="009F025F"/>
    <w:rsid w:val="009F17BE"/>
    <w:rsid w:val="00A004C0"/>
    <w:rsid w:val="00A00D89"/>
    <w:rsid w:val="00A01A73"/>
    <w:rsid w:val="00A04725"/>
    <w:rsid w:val="00A04880"/>
    <w:rsid w:val="00A078DB"/>
    <w:rsid w:val="00A12250"/>
    <w:rsid w:val="00A13D85"/>
    <w:rsid w:val="00A25C0A"/>
    <w:rsid w:val="00A2688F"/>
    <w:rsid w:val="00A323B6"/>
    <w:rsid w:val="00A336FB"/>
    <w:rsid w:val="00A358E4"/>
    <w:rsid w:val="00A372A1"/>
    <w:rsid w:val="00A400A7"/>
    <w:rsid w:val="00A42E54"/>
    <w:rsid w:val="00A44FC6"/>
    <w:rsid w:val="00A473BD"/>
    <w:rsid w:val="00A5143F"/>
    <w:rsid w:val="00A52D26"/>
    <w:rsid w:val="00A5537D"/>
    <w:rsid w:val="00A571B7"/>
    <w:rsid w:val="00A57C81"/>
    <w:rsid w:val="00A60780"/>
    <w:rsid w:val="00A617B1"/>
    <w:rsid w:val="00A64565"/>
    <w:rsid w:val="00A650D8"/>
    <w:rsid w:val="00A6519D"/>
    <w:rsid w:val="00A72213"/>
    <w:rsid w:val="00A82BAF"/>
    <w:rsid w:val="00A83643"/>
    <w:rsid w:val="00A91AE9"/>
    <w:rsid w:val="00AA14B2"/>
    <w:rsid w:val="00AA2E8A"/>
    <w:rsid w:val="00AA3B0F"/>
    <w:rsid w:val="00AA40F7"/>
    <w:rsid w:val="00AA7311"/>
    <w:rsid w:val="00AB26A5"/>
    <w:rsid w:val="00AB3AFF"/>
    <w:rsid w:val="00AB650E"/>
    <w:rsid w:val="00AC35BA"/>
    <w:rsid w:val="00AC4792"/>
    <w:rsid w:val="00AC5477"/>
    <w:rsid w:val="00AC5951"/>
    <w:rsid w:val="00AC6ADB"/>
    <w:rsid w:val="00AC7C47"/>
    <w:rsid w:val="00AD1BD1"/>
    <w:rsid w:val="00AD1C89"/>
    <w:rsid w:val="00AE0758"/>
    <w:rsid w:val="00AE1C80"/>
    <w:rsid w:val="00AE1E0F"/>
    <w:rsid w:val="00AE271E"/>
    <w:rsid w:val="00AE3844"/>
    <w:rsid w:val="00AE3C93"/>
    <w:rsid w:val="00AF1C21"/>
    <w:rsid w:val="00AF2B2A"/>
    <w:rsid w:val="00AF4A40"/>
    <w:rsid w:val="00AF7DEC"/>
    <w:rsid w:val="00B01515"/>
    <w:rsid w:val="00B05041"/>
    <w:rsid w:val="00B0575D"/>
    <w:rsid w:val="00B05A70"/>
    <w:rsid w:val="00B068F8"/>
    <w:rsid w:val="00B10627"/>
    <w:rsid w:val="00B12C73"/>
    <w:rsid w:val="00B169B5"/>
    <w:rsid w:val="00B1739A"/>
    <w:rsid w:val="00B17675"/>
    <w:rsid w:val="00B17FFC"/>
    <w:rsid w:val="00B24CEF"/>
    <w:rsid w:val="00B24F38"/>
    <w:rsid w:val="00B3117F"/>
    <w:rsid w:val="00B3271E"/>
    <w:rsid w:val="00B33563"/>
    <w:rsid w:val="00B339B2"/>
    <w:rsid w:val="00B355C0"/>
    <w:rsid w:val="00B35902"/>
    <w:rsid w:val="00B4052A"/>
    <w:rsid w:val="00B42D1F"/>
    <w:rsid w:val="00B448F3"/>
    <w:rsid w:val="00B450AD"/>
    <w:rsid w:val="00B4576C"/>
    <w:rsid w:val="00B46F8C"/>
    <w:rsid w:val="00B47DC8"/>
    <w:rsid w:val="00B52EC5"/>
    <w:rsid w:val="00B53791"/>
    <w:rsid w:val="00B543DF"/>
    <w:rsid w:val="00B56C4D"/>
    <w:rsid w:val="00B57808"/>
    <w:rsid w:val="00B57936"/>
    <w:rsid w:val="00B604F0"/>
    <w:rsid w:val="00B60830"/>
    <w:rsid w:val="00B6383A"/>
    <w:rsid w:val="00B6514A"/>
    <w:rsid w:val="00B71872"/>
    <w:rsid w:val="00B765F8"/>
    <w:rsid w:val="00B8193A"/>
    <w:rsid w:val="00B8554E"/>
    <w:rsid w:val="00B875FF"/>
    <w:rsid w:val="00B91F86"/>
    <w:rsid w:val="00B95015"/>
    <w:rsid w:val="00B96D36"/>
    <w:rsid w:val="00B970F6"/>
    <w:rsid w:val="00BA0283"/>
    <w:rsid w:val="00BA524F"/>
    <w:rsid w:val="00BA6310"/>
    <w:rsid w:val="00BA7100"/>
    <w:rsid w:val="00BA7B5F"/>
    <w:rsid w:val="00BB2085"/>
    <w:rsid w:val="00BB346A"/>
    <w:rsid w:val="00BB35B5"/>
    <w:rsid w:val="00BB371B"/>
    <w:rsid w:val="00BB4118"/>
    <w:rsid w:val="00BB6EAB"/>
    <w:rsid w:val="00BB6F30"/>
    <w:rsid w:val="00BB7567"/>
    <w:rsid w:val="00BC073E"/>
    <w:rsid w:val="00BC2963"/>
    <w:rsid w:val="00BC3549"/>
    <w:rsid w:val="00BC6E5C"/>
    <w:rsid w:val="00BD03B1"/>
    <w:rsid w:val="00BE027E"/>
    <w:rsid w:val="00BE2A7F"/>
    <w:rsid w:val="00BE381B"/>
    <w:rsid w:val="00BE747A"/>
    <w:rsid w:val="00BF0ADE"/>
    <w:rsid w:val="00BF1CB1"/>
    <w:rsid w:val="00BF47AA"/>
    <w:rsid w:val="00BF7175"/>
    <w:rsid w:val="00BF7D08"/>
    <w:rsid w:val="00C0075F"/>
    <w:rsid w:val="00C01213"/>
    <w:rsid w:val="00C02977"/>
    <w:rsid w:val="00C040D3"/>
    <w:rsid w:val="00C04149"/>
    <w:rsid w:val="00C05597"/>
    <w:rsid w:val="00C06685"/>
    <w:rsid w:val="00C11F65"/>
    <w:rsid w:val="00C12D86"/>
    <w:rsid w:val="00C166CC"/>
    <w:rsid w:val="00C237D6"/>
    <w:rsid w:val="00C23B99"/>
    <w:rsid w:val="00C256D4"/>
    <w:rsid w:val="00C279CB"/>
    <w:rsid w:val="00C30BAC"/>
    <w:rsid w:val="00C32161"/>
    <w:rsid w:val="00C3364F"/>
    <w:rsid w:val="00C34E45"/>
    <w:rsid w:val="00C355CB"/>
    <w:rsid w:val="00C35692"/>
    <w:rsid w:val="00C35793"/>
    <w:rsid w:val="00C361FD"/>
    <w:rsid w:val="00C36458"/>
    <w:rsid w:val="00C37A83"/>
    <w:rsid w:val="00C41983"/>
    <w:rsid w:val="00C50B11"/>
    <w:rsid w:val="00C54C3A"/>
    <w:rsid w:val="00C55C11"/>
    <w:rsid w:val="00C62776"/>
    <w:rsid w:val="00C6354D"/>
    <w:rsid w:val="00C66067"/>
    <w:rsid w:val="00C6659B"/>
    <w:rsid w:val="00C66F80"/>
    <w:rsid w:val="00C67E72"/>
    <w:rsid w:val="00C70330"/>
    <w:rsid w:val="00C70F4B"/>
    <w:rsid w:val="00C71239"/>
    <w:rsid w:val="00C720D9"/>
    <w:rsid w:val="00C7227C"/>
    <w:rsid w:val="00C72421"/>
    <w:rsid w:val="00C72637"/>
    <w:rsid w:val="00C72A4F"/>
    <w:rsid w:val="00C73C57"/>
    <w:rsid w:val="00C74882"/>
    <w:rsid w:val="00C77482"/>
    <w:rsid w:val="00C8027C"/>
    <w:rsid w:val="00C80FFB"/>
    <w:rsid w:val="00C86968"/>
    <w:rsid w:val="00C90E12"/>
    <w:rsid w:val="00C914E8"/>
    <w:rsid w:val="00C9172B"/>
    <w:rsid w:val="00C91749"/>
    <w:rsid w:val="00C9454E"/>
    <w:rsid w:val="00C9465A"/>
    <w:rsid w:val="00C94EC5"/>
    <w:rsid w:val="00C95947"/>
    <w:rsid w:val="00C97B2F"/>
    <w:rsid w:val="00CA038E"/>
    <w:rsid w:val="00CA079E"/>
    <w:rsid w:val="00CA250E"/>
    <w:rsid w:val="00CA3AE7"/>
    <w:rsid w:val="00CA5770"/>
    <w:rsid w:val="00CA6D54"/>
    <w:rsid w:val="00CB0A82"/>
    <w:rsid w:val="00CB108D"/>
    <w:rsid w:val="00CB188B"/>
    <w:rsid w:val="00CC0E80"/>
    <w:rsid w:val="00CC2489"/>
    <w:rsid w:val="00CC49A9"/>
    <w:rsid w:val="00CD2F97"/>
    <w:rsid w:val="00CD3598"/>
    <w:rsid w:val="00CD46E6"/>
    <w:rsid w:val="00CD4A27"/>
    <w:rsid w:val="00CD5756"/>
    <w:rsid w:val="00CD7E5A"/>
    <w:rsid w:val="00CE06F1"/>
    <w:rsid w:val="00CE08A9"/>
    <w:rsid w:val="00CE0D67"/>
    <w:rsid w:val="00CE0F8B"/>
    <w:rsid w:val="00CE6489"/>
    <w:rsid w:val="00CE6523"/>
    <w:rsid w:val="00CE7490"/>
    <w:rsid w:val="00CF0547"/>
    <w:rsid w:val="00CF09B6"/>
    <w:rsid w:val="00CF0D9B"/>
    <w:rsid w:val="00CF3B67"/>
    <w:rsid w:val="00CF4C65"/>
    <w:rsid w:val="00CF5224"/>
    <w:rsid w:val="00CF6142"/>
    <w:rsid w:val="00CF66B4"/>
    <w:rsid w:val="00D02C63"/>
    <w:rsid w:val="00D05522"/>
    <w:rsid w:val="00D05A68"/>
    <w:rsid w:val="00D14634"/>
    <w:rsid w:val="00D14A66"/>
    <w:rsid w:val="00D15827"/>
    <w:rsid w:val="00D2392D"/>
    <w:rsid w:val="00D24A50"/>
    <w:rsid w:val="00D25340"/>
    <w:rsid w:val="00D3171D"/>
    <w:rsid w:val="00D31DA0"/>
    <w:rsid w:val="00D33BE3"/>
    <w:rsid w:val="00D34D56"/>
    <w:rsid w:val="00D34E75"/>
    <w:rsid w:val="00D35140"/>
    <w:rsid w:val="00D355BD"/>
    <w:rsid w:val="00D37385"/>
    <w:rsid w:val="00D4116A"/>
    <w:rsid w:val="00D4128C"/>
    <w:rsid w:val="00D42BFF"/>
    <w:rsid w:val="00D4379B"/>
    <w:rsid w:val="00D4398B"/>
    <w:rsid w:val="00D44A5F"/>
    <w:rsid w:val="00D46ACC"/>
    <w:rsid w:val="00D47E79"/>
    <w:rsid w:val="00D538B2"/>
    <w:rsid w:val="00D547E9"/>
    <w:rsid w:val="00D60382"/>
    <w:rsid w:val="00D60F64"/>
    <w:rsid w:val="00D61135"/>
    <w:rsid w:val="00D611AA"/>
    <w:rsid w:val="00D62408"/>
    <w:rsid w:val="00D62767"/>
    <w:rsid w:val="00D630E5"/>
    <w:rsid w:val="00D6359C"/>
    <w:rsid w:val="00D64399"/>
    <w:rsid w:val="00D651FF"/>
    <w:rsid w:val="00D679B4"/>
    <w:rsid w:val="00D719E8"/>
    <w:rsid w:val="00D735E0"/>
    <w:rsid w:val="00D74408"/>
    <w:rsid w:val="00D7654D"/>
    <w:rsid w:val="00D77244"/>
    <w:rsid w:val="00D7785E"/>
    <w:rsid w:val="00D77C89"/>
    <w:rsid w:val="00D8082A"/>
    <w:rsid w:val="00D8171E"/>
    <w:rsid w:val="00D81CFA"/>
    <w:rsid w:val="00D81E78"/>
    <w:rsid w:val="00D822C4"/>
    <w:rsid w:val="00D8272C"/>
    <w:rsid w:val="00D85596"/>
    <w:rsid w:val="00D8798A"/>
    <w:rsid w:val="00D90B68"/>
    <w:rsid w:val="00D92E41"/>
    <w:rsid w:val="00D94FF0"/>
    <w:rsid w:val="00D97306"/>
    <w:rsid w:val="00D97612"/>
    <w:rsid w:val="00D978FC"/>
    <w:rsid w:val="00DA26CB"/>
    <w:rsid w:val="00DA58C7"/>
    <w:rsid w:val="00DA7DA5"/>
    <w:rsid w:val="00DB453A"/>
    <w:rsid w:val="00DB73A7"/>
    <w:rsid w:val="00DC2797"/>
    <w:rsid w:val="00DC429C"/>
    <w:rsid w:val="00DC4431"/>
    <w:rsid w:val="00DC5BFC"/>
    <w:rsid w:val="00DC5C52"/>
    <w:rsid w:val="00DD3870"/>
    <w:rsid w:val="00DD4952"/>
    <w:rsid w:val="00DE070C"/>
    <w:rsid w:val="00DE2C0E"/>
    <w:rsid w:val="00DE6698"/>
    <w:rsid w:val="00DF2EA3"/>
    <w:rsid w:val="00DF398C"/>
    <w:rsid w:val="00DF4183"/>
    <w:rsid w:val="00DF421B"/>
    <w:rsid w:val="00DF58B8"/>
    <w:rsid w:val="00DF7C15"/>
    <w:rsid w:val="00E01CB8"/>
    <w:rsid w:val="00E04672"/>
    <w:rsid w:val="00E04E8C"/>
    <w:rsid w:val="00E0539E"/>
    <w:rsid w:val="00E06C39"/>
    <w:rsid w:val="00E07696"/>
    <w:rsid w:val="00E0785B"/>
    <w:rsid w:val="00E13DA8"/>
    <w:rsid w:val="00E1482C"/>
    <w:rsid w:val="00E15AFF"/>
    <w:rsid w:val="00E15F0D"/>
    <w:rsid w:val="00E16013"/>
    <w:rsid w:val="00E1681E"/>
    <w:rsid w:val="00E23CDD"/>
    <w:rsid w:val="00E26E17"/>
    <w:rsid w:val="00E2759D"/>
    <w:rsid w:val="00E30F77"/>
    <w:rsid w:val="00E316FD"/>
    <w:rsid w:val="00E40980"/>
    <w:rsid w:val="00E4155C"/>
    <w:rsid w:val="00E419B6"/>
    <w:rsid w:val="00E419C7"/>
    <w:rsid w:val="00E41FE1"/>
    <w:rsid w:val="00E422C2"/>
    <w:rsid w:val="00E441AF"/>
    <w:rsid w:val="00E46863"/>
    <w:rsid w:val="00E46CD6"/>
    <w:rsid w:val="00E50DD5"/>
    <w:rsid w:val="00E51DCA"/>
    <w:rsid w:val="00E601E8"/>
    <w:rsid w:val="00E610DA"/>
    <w:rsid w:val="00E71331"/>
    <w:rsid w:val="00E730F3"/>
    <w:rsid w:val="00E74A2E"/>
    <w:rsid w:val="00E8408D"/>
    <w:rsid w:val="00E845EC"/>
    <w:rsid w:val="00E86EFD"/>
    <w:rsid w:val="00E909B9"/>
    <w:rsid w:val="00E9158A"/>
    <w:rsid w:val="00E9767F"/>
    <w:rsid w:val="00EA0F46"/>
    <w:rsid w:val="00EA15FD"/>
    <w:rsid w:val="00EA4FB9"/>
    <w:rsid w:val="00EA7568"/>
    <w:rsid w:val="00EA7CB6"/>
    <w:rsid w:val="00EC0E81"/>
    <w:rsid w:val="00EC48F4"/>
    <w:rsid w:val="00ED0B62"/>
    <w:rsid w:val="00ED0F4E"/>
    <w:rsid w:val="00ED2329"/>
    <w:rsid w:val="00ED2865"/>
    <w:rsid w:val="00ED4AC0"/>
    <w:rsid w:val="00ED5888"/>
    <w:rsid w:val="00ED7E69"/>
    <w:rsid w:val="00EE140E"/>
    <w:rsid w:val="00EE18C7"/>
    <w:rsid w:val="00EE1DD0"/>
    <w:rsid w:val="00EE22B6"/>
    <w:rsid w:val="00EE35F0"/>
    <w:rsid w:val="00EE46CF"/>
    <w:rsid w:val="00EF1378"/>
    <w:rsid w:val="00EF35E2"/>
    <w:rsid w:val="00EF468F"/>
    <w:rsid w:val="00F006A4"/>
    <w:rsid w:val="00F0145D"/>
    <w:rsid w:val="00F02FD5"/>
    <w:rsid w:val="00F040E2"/>
    <w:rsid w:val="00F059BE"/>
    <w:rsid w:val="00F064BA"/>
    <w:rsid w:val="00F079C0"/>
    <w:rsid w:val="00F1083C"/>
    <w:rsid w:val="00F10CCF"/>
    <w:rsid w:val="00F1202D"/>
    <w:rsid w:val="00F125DF"/>
    <w:rsid w:val="00F1313B"/>
    <w:rsid w:val="00F17844"/>
    <w:rsid w:val="00F207D7"/>
    <w:rsid w:val="00F252B0"/>
    <w:rsid w:val="00F30B75"/>
    <w:rsid w:val="00F41781"/>
    <w:rsid w:val="00F418FF"/>
    <w:rsid w:val="00F42D8C"/>
    <w:rsid w:val="00F437AD"/>
    <w:rsid w:val="00F47DFB"/>
    <w:rsid w:val="00F47E8A"/>
    <w:rsid w:val="00F51AD4"/>
    <w:rsid w:val="00F52F62"/>
    <w:rsid w:val="00F532EC"/>
    <w:rsid w:val="00F55021"/>
    <w:rsid w:val="00F55559"/>
    <w:rsid w:val="00F61276"/>
    <w:rsid w:val="00F6209A"/>
    <w:rsid w:val="00F63DFC"/>
    <w:rsid w:val="00F65310"/>
    <w:rsid w:val="00F72CD3"/>
    <w:rsid w:val="00F74475"/>
    <w:rsid w:val="00F7475A"/>
    <w:rsid w:val="00F80818"/>
    <w:rsid w:val="00F82715"/>
    <w:rsid w:val="00F830E0"/>
    <w:rsid w:val="00F833AE"/>
    <w:rsid w:val="00F85F6A"/>
    <w:rsid w:val="00F8614C"/>
    <w:rsid w:val="00F8752D"/>
    <w:rsid w:val="00FA1DA6"/>
    <w:rsid w:val="00FA5F97"/>
    <w:rsid w:val="00FB469C"/>
    <w:rsid w:val="00FB7D01"/>
    <w:rsid w:val="00FC0CEC"/>
    <w:rsid w:val="00FC6FAE"/>
    <w:rsid w:val="00FC7EEE"/>
    <w:rsid w:val="00FD10D8"/>
    <w:rsid w:val="00FD282B"/>
    <w:rsid w:val="00FD5F13"/>
    <w:rsid w:val="00FE0CD4"/>
    <w:rsid w:val="00FE2024"/>
    <w:rsid w:val="00FE46F0"/>
    <w:rsid w:val="00FE5E27"/>
    <w:rsid w:val="00FE6D97"/>
    <w:rsid w:val="00FE6FC2"/>
    <w:rsid w:val="00FF0739"/>
    <w:rsid w:val="00FF08D2"/>
    <w:rsid w:val="00FF099E"/>
    <w:rsid w:val="00FF2007"/>
    <w:rsid w:val="00FF680C"/>
    <w:rsid w:val="00FF6BAC"/>
    <w:rsid w:val="00FF6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ersonNam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1026"/>
    <o:shapelayout v:ext="edit">
      <o:idmap v:ext="edit" data="1"/>
    </o:shapelayout>
  </w:shapeDefaults>
  <w:decimalSymbol w:val="."/>
  <w:listSeparator w:val=","/>
  <w14:docId w14:val="3DBB4DE0"/>
  <w15:chartTrackingRefBased/>
  <w15:docId w15:val="{570A8FEC-10FA-4EA5-8476-5FF831591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left="1080" w:right="1152"/>
      <w:outlineLvl w:val="0"/>
    </w:pPr>
    <w:rPr>
      <w:b/>
    </w:rPr>
  </w:style>
  <w:style w:type="paragraph" w:styleId="Heading4">
    <w:name w:val="heading 4"/>
    <w:basedOn w:val="Normal"/>
    <w:next w:val="Normal"/>
    <w:link w:val="Heading4Char"/>
    <w:qFormat/>
    <w:rsid w:val="0074129C"/>
    <w:pPr>
      <w:keepNext/>
      <w:widowControl w:val="0"/>
      <w:numPr>
        <w:numId w:val="4"/>
      </w:numPr>
      <w:tabs>
        <w:tab w:val="left" w:pos="-1440"/>
        <w:tab w:val="left" w:pos="-720"/>
        <w:tab w:val="left" w:pos="0"/>
        <w:tab w:val="left" w:pos="370"/>
        <w:tab w:val="left" w:pos="751"/>
        <w:tab w:val="left" w:pos="2160"/>
      </w:tabs>
      <w:snapToGrid w:val="0"/>
      <w:jc w:val="both"/>
      <w:outlineLvl w:val="3"/>
    </w:pPr>
    <w:rPr>
      <w:rFonts w:ascii="Arial" w:hAnsi="Arial" w:cs="Arial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sid w:val="00736EE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66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166CC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link w:val="Heading4"/>
    <w:rsid w:val="0074129C"/>
    <w:rPr>
      <w:rFonts w:ascii="Arial" w:hAnsi="Arial" w:cs="Arial"/>
      <w:b/>
      <w:bCs/>
      <w:sz w:val="24"/>
    </w:rPr>
  </w:style>
  <w:style w:type="character" w:styleId="FollowedHyperlink">
    <w:name w:val="FollowedHyperlink"/>
    <w:rsid w:val="00707C00"/>
    <w:rPr>
      <w:color w:val="954F72"/>
      <w:u w:val="single"/>
    </w:rPr>
  </w:style>
  <w:style w:type="paragraph" w:styleId="Revision">
    <w:name w:val="Revision"/>
    <w:hidden/>
    <w:uiPriority w:val="99"/>
    <w:semiHidden/>
    <w:rsid w:val="00E71331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E30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18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Wheat@brockportpolice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cranston\LOCALS~1\Temp\Brockport%20Police%202009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DB4D19-B8FC-471D-9361-7C54644DB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Brockport Police 2009 Letterhead</Template>
  <TotalTime>0</TotalTime>
  <Pages>1</Pages>
  <Words>216</Words>
  <Characters>1214</Characters>
  <Application>Microsoft Office Word</Application>
  <DocSecurity>0</DocSecurity>
  <Lines>46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Brockport PD</Company>
  <LinksUpToDate>false</LinksUpToDate>
  <CharactersWithSpaces>1397</CharactersWithSpaces>
  <SharedDoc>false</SharedDoc>
  <HLinks>
    <vt:vector size="6" baseType="variant">
      <vt:variant>
        <vt:i4>7143516</vt:i4>
      </vt:variant>
      <vt:variant>
        <vt:i4>0</vt:i4>
      </vt:variant>
      <vt:variant>
        <vt:i4>0</vt:i4>
      </vt:variant>
      <vt:variant>
        <vt:i4>5</vt:i4>
      </vt:variant>
      <vt:variant>
        <vt:lpwstr>mailto:ChiefCuzzupoli@brockportpolice.org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Officer Richard Cranston</dc:creator>
  <cp:keywords/>
  <cp:lastModifiedBy>John Vadas</cp:lastModifiedBy>
  <cp:revision>2</cp:revision>
  <cp:lastPrinted>2020-10-07T20:36:00Z</cp:lastPrinted>
  <dcterms:created xsi:type="dcterms:W3CDTF">2026-08-26T18:46:00Z</dcterms:created>
  <dcterms:modified xsi:type="dcterms:W3CDTF">2026-08-26T18:46:00Z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-2093798488</vt:i4>
  </property>
</Properties>
</file>